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1E15" w:rsidRPr="00E7251C" w:rsidRDefault="007F6B68" w:rsidP="00E7251C">
      <w:pPr>
        <w:pStyle w:val="aa"/>
        <w:rPr>
          <w:caps/>
          <w:noProof/>
          <w:color w:val="EEECE1" w:themeColor="background2"/>
          <w:sz w:val="16"/>
          <w:szCs w:val="16"/>
          <w:cs/>
          <w:lang w:eastAsia="en-US" w:bidi="th-TH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7F6B68">
        <w:rPr>
          <w:caps/>
          <w:noProof/>
          <w:color w:val="EEECE1" w:themeColor="background2"/>
          <w:sz w:val="16"/>
          <w:szCs w:val="16"/>
          <w:lang w:eastAsia="en-US" w:bidi="th-TH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222AF929" wp14:editId="65A55BFB">
                <wp:simplePos x="0" y="0"/>
                <wp:positionH relativeFrom="column">
                  <wp:posOffset>-85493</wp:posOffset>
                </wp:positionH>
                <wp:positionV relativeFrom="paragraph">
                  <wp:posOffset>0</wp:posOffset>
                </wp:positionV>
                <wp:extent cx="6698166" cy="1070517"/>
                <wp:effectExtent l="0" t="0" r="26670" b="15875"/>
                <wp:wrapNone/>
                <wp:docPr id="3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8166" cy="107051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2E56" w:rsidRDefault="00133EA6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bidi="th-TH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     </w:t>
                            </w:r>
                            <w:r w:rsidR="00B50E3A" w:rsidRPr="00F32E5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วันที่</w:t>
                            </w:r>
                            <w:r w:rsidR="00C54C70" w:rsidRPr="00F32E5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อังคาร</w:t>
                            </w:r>
                            <w:r w:rsidR="00B50E3A" w:rsidRPr="00F32E56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 </w:t>
                            </w:r>
                            <w:r w:rsidR="00F32E5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  </w:t>
                            </w:r>
                            <w:r w:rsidR="00B50E3A" w:rsidRPr="00F32E5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๘</w:t>
                            </w:r>
                            <w:r w:rsidR="00B50E3A" w:rsidRPr="00F32E56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 </w:t>
                            </w:r>
                            <w:r w:rsidR="00F32E5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  </w:t>
                            </w:r>
                            <w:r w:rsidR="00B50E3A" w:rsidRPr="00F32E5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กุมภาพันธ์</w:t>
                            </w:r>
                            <w:r w:rsidR="00F32E5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 </w:t>
                            </w:r>
                            <w:r w:rsidR="00B50E3A" w:rsidRPr="00F32E56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 </w:t>
                            </w:r>
                            <w:r w:rsidR="00B50E3A" w:rsidRPr="00F32E5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๒๕๖๕</w:t>
                            </w:r>
                            <w:r w:rsidR="00F32E5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  </w:t>
                            </w:r>
                            <w:r w:rsidR="00B50E3A" w:rsidRPr="00F32E56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 </w:t>
                            </w:r>
                            <w:r w:rsidR="00B50E3A" w:rsidRPr="00F32E5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โดยร้อยตรีจักร</w:t>
                            </w:r>
                            <w:proofErr w:type="spellStart"/>
                            <w:r w:rsidR="00B50E3A" w:rsidRPr="00F32E5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พงษ์</w:t>
                            </w:r>
                            <w:proofErr w:type="spellEnd"/>
                            <w:r w:rsidR="00F32E5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  </w:t>
                            </w:r>
                            <w:r w:rsidR="00B50E3A" w:rsidRPr="00F32E56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 </w:t>
                            </w:r>
                            <w:r w:rsidR="00B50E3A" w:rsidRPr="00F32E5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วิบูลย์กุล</w:t>
                            </w:r>
                            <w:r w:rsidR="00B50E3A" w:rsidRPr="00F32E56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 </w:t>
                            </w:r>
                            <w:r w:rsidR="00B50E3A" w:rsidRPr="00F32E5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นายกเทศมนตรีตำบลโคกสูง</w:t>
                            </w:r>
                            <w:r w:rsidR="00B50E3A" w:rsidRPr="00F32E56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 </w:t>
                            </w:r>
                            <w:r w:rsidR="00F32E5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 พร้อมด้วย  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      </w:t>
                            </w:r>
                            <w:r w:rsidR="00B50E3A" w:rsidRPr="00F32E5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คณะผู้บริหาร</w:t>
                            </w:r>
                            <w:r w:rsidR="00B50E3A" w:rsidRPr="00F32E56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 </w:t>
                            </w:r>
                            <w:r w:rsidR="00B50E3A" w:rsidRPr="00F32E5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นายพิมล</w:t>
                            </w:r>
                            <w:r w:rsidR="00B50E3A" w:rsidRPr="00F32E56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 </w:t>
                            </w:r>
                            <w:r w:rsidR="00B50E3A" w:rsidRPr="00F32E5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อรรคคำ</w:t>
                            </w:r>
                            <w:r w:rsidR="00B50E3A" w:rsidRPr="00F32E56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 </w:t>
                            </w:r>
                            <w:r w:rsidR="00C54C70" w:rsidRPr="00F32E5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  </w:t>
                            </w:r>
                            <w:r w:rsidR="00B50E3A" w:rsidRPr="00F32E5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ปลัดเทศบาล</w:t>
                            </w:r>
                            <w:r w:rsidR="00C54C70" w:rsidRPr="00F32E5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 </w:t>
                            </w:r>
                            <w:r w:rsidR="00B50E3A" w:rsidRPr="00F32E56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 </w:t>
                            </w:r>
                            <w:r w:rsidR="00B50E3A" w:rsidRPr="00F32E5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สมาชิกสภาเทศบาล</w:t>
                            </w:r>
                            <w:r w:rsidR="00B50E3A" w:rsidRPr="00F32E56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 </w:t>
                            </w:r>
                            <w:r w:rsidR="00C54C70" w:rsidRPr="00F32E5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  และพนักง</w:t>
                            </w:r>
                            <w:r w:rsidR="00B50E3A" w:rsidRPr="00F32E5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านเทศบาล</w:t>
                            </w:r>
                            <w:r w:rsidR="00C54C70" w:rsidRPr="00F32E5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  </w:t>
                            </w:r>
                            <w:r w:rsidR="00B50E3A" w:rsidRPr="00F32E56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 </w:t>
                            </w:r>
                            <w:r w:rsidR="00B50E3A" w:rsidRPr="00F32E5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มอบเงินมอบเงินช่วยเหลือ</w:t>
                            </w:r>
                            <w:proofErr w:type="spellStart"/>
                            <w:r w:rsidR="00B50E3A" w:rsidRPr="00F32E5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ผู้ประสบภัยภิบัติ</w:t>
                            </w:r>
                            <w:proofErr w:type="spellEnd"/>
                            <w:r w:rsidR="00B50E3A" w:rsidRPr="00F32E5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กรณีฉุกเฉิน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 </w:t>
                            </w:r>
                            <w:r w:rsidR="00B50E3A" w:rsidRPr="00F32E56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 (</w:t>
                            </w:r>
                            <w:r w:rsidR="00B50E3A" w:rsidRPr="00F32E5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อัคคีภัย</w:t>
                            </w:r>
                            <w:r w:rsidR="00B50E3A" w:rsidRPr="00F32E56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)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 </w:t>
                            </w:r>
                            <w:r w:rsidR="00B50E3A" w:rsidRPr="00F32E5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หมู่ที่</w:t>
                            </w:r>
                            <w:r w:rsidR="00B50E3A" w:rsidRPr="00F32E56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 </w:t>
                            </w:r>
                            <w:r w:rsidR="00B50E3A" w:rsidRPr="00F32E5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๔</w:t>
                            </w:r>
                            <w:r w:rsidR="00B50E3A" w:rsidRPr="00F32E56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 </w:t>
                            </w:r>
                            <w:r w:rsidR="00F32E5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 </w:t>
                            </w:r>
                            <w:r w:rsidR="00B50E3A" w:rsidRPr="00F32E5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บ้านหนองตะใกล้</w:t>
                            </w:r>
                            <w:r w:rsidR="00B50E3A" w:rsidRPr="00F32E56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 </w:t>
                            </w:r>
                            <w:r w:rsidR="00F32E5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  </w:t>
                            </w:r>
                            <w:r w:rsidR="00B50E3A" w:rsidRPr="00F32E5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เหตุเพลิงไหม้บ้านเรือนประชาชน</w:t>
                            </w:r>
                            <w:r w:rsidR="00F32E56" w:rsidRPr="00F32E5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 </w:t>
                            </w:r>
                          </w:p>
                          <w:p w:rsidR="007F6B68" w:rsidRPr="00F37263" w:rsidRDefault="00B35600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  <w:lang w:bidi="th-TH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 </w:t>
                            </w:r>
                            <w:r w:rsidR="00F32E56" w:rsidRPr="00F32E5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เมื่อวันที่</w:t>
                            </w:r>
                            <w:r w:rsidR="00133EA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 </w:t>
                            </w:r>
                            <w:r w:rsidR="00F32E5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 ๒๔  </w:t>
                            </w:r>
                            <w:r w:rsidR="00133EA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 </w:t>
                            </w:r>
                            <w:r w:rsidR="00F32E5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ธันวาคม </w:t>
                            </w:r>
                            <w:r w:rsidR="00133EA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 </w:t>
                            </w:r>
                            <w:r w:rsidR="00F32E5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 ๒๕๖๔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margin-left:-6.75pt;margin-top:0;width:527.4pt;height:84.3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">
                <v:textbox>
                  <w:txbxContent>
                    <w:p w:rsidR="00F32E56" w:rsidRDefault="00133EA6">
                      <w:pPr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32"/>
                          <w:szCs w:val="32"/>
                          <w:lang w:bidi="th-TH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  <w:lang w:bidi="th-TH"/>
                        </w:rPr>
                        <w:t xml:space="preserve">     </w:t>
                      </w:r>
                      <w:r w:rsidR="00B50E3A" w:rsidRPr="00F32E56"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  <w:lang w:bidi="th-TH"/>
                        </w:rPr>
                        <w:t>วันที่</w:t>
                      </w:r>
                      <w:r w:rsidR="00C54C70" w:rsidRPr="00F32E56"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  <w:lang w:bidi="th-TH"/>
                        </w:rPr>
                        <w:t>อังคาร</w:t>
                      </w:r>
                      <w:r w:rsidR="00B50E3A" w:rsidRPr="00F32E56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2"/>
                          <w:szCs w:val="32"/>
                          <w:cs/>
                          <w:lang w:bidi="th-TH"/>
                        </w:rPr>
                        <w:t xml:space="preserve"> </w:t>
                      </w:r>
                      <w:r w:rsidR="00F32E56"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  <w:lang w:bidi="th-TH"/>
                        </w:rPr>
                        <w:t xml:space="preserve">  </w:t>
                      </w:r>
                      <w:r w:rsidR="00B50E3A" w:rsidRPr="00F32E56"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  <w:lang w:bidi="th-TH"/>
                        </w:rPr>
                        <w:t>๘</w:t>
                      </w:r>
                      <w:r w:rsidR="00B50E3A" w:rsidRPr="00F32E56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2"/>
                          <w:szCs w:val="32"/>
                          <w:cs/>
                          <w:lang w:bidi="th-TH"/>
                        </w:rPr>
                        <w:t xml:space="preserve"> </w:t>
                      </w:r>
                      <w:r w:rsidR="00F32E56"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  <w:lang w:bidi="th-TH"/>
                        </w:rPr>
                        <w:t xml:space="preserve">  </w:t>
                      </w:r>
                      <w:r w:rsidR="00B50E3A" w:rsidRPr="00F32E56"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  <w:lang w:bidi="th-TH"/>
                        </w:rPr>
                        <w:t>กุมภาพันธ์</w:t>
                      </w:r>
                      <w:r w:rsidR="00F32E56"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  <w:lang w:bidi="th-TH"/>
                        </w:rPr>
                        <w:t xml:space="preserve"> </w:t>
                      </w:r>
                      <w:r w:rsidR="00B50E3A" w:rsidRPr="00F32E56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2"/>
                          <w:szCs w:val="32"/>
                          <w:cs/>
                          <w:lang w:bidi="th-TH"/>
                        </w:rPr>
                        <w:t xml:space="preserve"> </w:t>
                      </w:r>
                      <w:r w:rsidR="00B50E3A" w:rsidRPr="00F32E56"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  <w:lang w:bidi="th-TH"/>
                        </w:rPr>
                        <w:t>๒๕๖๕</w:t>
                      </w:r>
                      <w:r w:rsidR="00F32E56"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  <w:lang w:bidi="th-TH"/>
                        </w:rPr>
                        <w:t xml:space="preserve">  </w:t>
                      </w:r>
                      <w:r w:rsidR="00B50E3A" w:rsidRPr="00F32E56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2"/>
                          <w:szCs w:val="32"/>
                          <w:cs/>
                          <w:lang w:bidi="th-TH"/>
                        </w:rPr>
                        <w:t xml:space="preserve"> </w:t>
                      </w:r>
                      <w:r w:rsidR="00B50E3A" w:rsidRPr="00F32E56"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  <w:lang w:bidi="th-TH"/>
                        </w:rPr>
                        <w:t>โดยร้อยตรีจักร</w:t>
                      </w:r>
                      <w:proofErr w:type="spellStart"/>
                      <w:r w:rsidR="00B50E3A" w:rsidRPr="00F32E56"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  <w:lang w:bidi="th-TH"/>
                        </w:rPr>
                        <w:t>พงษ์</w:t>
                      </w:r>
                      <w:proofErr w:type="spellEnd"/>
                      <w:r w:rsidR="00F32E56"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  <w:lang w:bidi="th-TH"/>
                        </w:rPr>
                        <w:t xml:space="preserve">  </w:t>
                      </w:r>
                      <w:r w:rsidR="00B50E3A" w:rsidRPr="00F32E56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2"/>
                          <w:szCs w:val="32"/>
                          <w:cs/>
                          <w:lang w:bidi="th-TH"/>
                        </w:rPr>
                        <w:t xml:space="preserve"> </w:t>
                      </w:r>
                      <w:r w:rsidR="00B50E3A" w:rsidRPr="00F32E56"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  <w:lang w:bidi="th-TH"/>
                        </w:rPr>
                        <w:t>วิบูลย์กุล</w:t>
                      </w:r>
                      <w:r w:rsidR="00B50E3A" w:rsidRPr="00F32E56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2"/>
                          <w:szCs w:val="32"/>
                          <w:cs/>
                          <w:lang w:bidi="th-TH"/>
                        </w:rPr>
                        <w:t xml:space="preserve"> </w:t>
                      </w:r>
                      <w:r w:rsidR="00B50E3A" w:rsidRPr="00F32E56"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  <w:lang w:bidi="th-TH"/>
                        </w:rPr>
                        <w:t>นายกเทศมนตรีตำบลโคกสูง</w:t>
                      </w:r>
                      <w:r w:rsidR="00B50E3A" w:rsidRPr="00F32E56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2"/>
                          <w:szCs w:val="32"/>
                          <w:cs/>
                          <w:lang w:bidi="th-TH"/>
                        </w:rPr>
                        <w:t xml:space="preserve"> </w:t>
                      </w:r>
                      <w:r w:rsidR="00F32E56"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  <w:lang w:bidi="th-TH"/>
                        </w:rPr>
                        <w:t xml:space="preserve"> พร้อมด้วย      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  <w:lang w:bidi="th-TH"/>
                        </w:rPr>
                        <w:t xml:space="preserve">      </w:t>
                      </w:r>
                      <w:r w:rsidR="00B50E3A" w:rsidRPr="00F32E56"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  <w:lang w:bidi="th-TH"/>
                        </w:rPr>
                        <w:t>คณะผู้บริหาร</w:t>
                      </w:r>
                      <w:r w:rsidR="00B50E3A" w:rsidRPr="00F32E56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2"/>
                          <w:szCs w:val="32"/>
                          <w:cs/>
                          <w:lang w:bidi="th-TH"/>
                        </w:rPr>
                        <w:t xml:space="preserve"> </w:t>
                      </w:r>
                      <w:r w:rsidR="00B50E3A" w:rsidRPr="00F32E56"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  <w:lang w:bidi="th-TH"/>
                        </w:rPr>
                        <w:t>นายพิมล</w:t>
                      </w:r>
                      <w:r w:rsidR="00B50E3A" w:rsidRPr="00F32E56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2"/>
                          <w:szCs w:val="32"/>
                          <w:cs/>
                          <w:lang w:bidi="th-TH"/>
                        </w:rPr>
                        <w:t xml:space="preserve"> </w:t>
                      </w:r>
                      <w:r w:rsidR="00B50E3A" w:rsidRPr="00F32E56"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  <w:lang w:bidi="th-TH"/>
                        </w:rPr>
                        <w:t>อรรคคำ</w:t>
                      </w:r>
                      <w:r w:rsidR="00B50E3A" w:rsidRPr="00F32E56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2"/>
                          <w:szCs w:val="32"/>
                          <w:cs/>
                          <w:lang w:bidi="th-TH"/>
                        </w:rPr>
                        <w:t xml:space="preserve"> </w:t>
                      </w:r>
                      <w:r w:rsidR="00C54C70" w:rsidRPr="00F32E56"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  <w:lang w:bidi="th-TH"/>
                        </w:rPr>
                        <w:t xml:space="preserve">  </w:t>
                      </w:r>
                      <w:r w:rsidR="00B50E3A" w:rsidRPr="00F32E56"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  <w:lang w:bidi="th-TH"/>
                        </w:rPr>
                        <w:t>ปลัดเทศบาล</w:t>
                      </w:r>
                      <w:r w:rsidR="00C54C70" w:rsidRPr="00F32E56"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  <w:lang w:bidi="th-TH"/>
                        </w:rPr>
                        <w:t xml:space="preserve"> </w:t>
                      </w:r>
                      <w:r w:rsidR="00B50E3A" w:rsidRPr="00F32E56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2"/>
                          <w:szCs w:val="32"/>
                          <w:cs/>
                          <w:lang w:bidi="th-TH"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  <w:lang w:bidi="th-TH"/>
                        </w:rPr>
                        <w:t xml:space="preserve"> </w:t>
                      </w:r>
                      <w:r w:rsidR="00B50E3A" w:rsidRPr="00F32E56"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  <w:lang w:bidi="th-TH"/>
                        </w:rPr>
                        <w:t>สมาชิกสภาเทศบาล</w:t>
                      </w:r>
                      <w:r w:rsidR="00B50E3A" w:rsidRPr="00F32E56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2"/>
                          <w:szCs w:val="32"/>
                          <w:cs/>
                          <w:lang w:bidi="th-TH"/>
                        </w:rPr>
                        <w:t xml:space="preserve"> </w:t>
                      </w:r>
                      <w:r w:rsidR="00C54C70" w:rsidRPr="00F32E56"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  <w:lang w:bidi="th-TH"/>
                        </w:rPr>
                        <w:t xml:space="preserve">  และพนักง</w:t>
                      </w:r>
                      <w:r w:rsidR="00B50E3A" w:rsidRPr="00F32E56"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  <w:lang w:bidi="th-TH"/>
                        </w:rPr>
                        <w:t>านเทศบาล</w:t>
                      </w:r>
                      <w:r w:rsidR="00C54C70" w:rsidRPr="00F32E56"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  <w:lang w:bidi="th-TH"/>
                        </w:rPr>
                        <w:t xml:space="preserve">  </w:t>
                      </w:r>
                      <w:r w:rsidR="00B50E3A" w:rsidRPr="00F32E56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2"/>
                          <w:szCs w:val="32"/>
                          <w:cs/>
                          <w:lang w:bidi="th-TH"/>
                        </w:rPr>
                        <w:t xml:space="preserve"> </w:t>
                      </w:r>
                      <w:r w:rsidR="00B50E3A" w:rsidRPr="00F32E56"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  <w:lang w:bidi="th-TH"/>
                        </w:rPr>
                        <w:t>มอบเงินมอบเงินช่วยเหลือ</w:t>
                      </w:r>
                      <w:proofErr w:type="spellStart"/>
                      <w:r w:rsidR="00B50E3A" w:rsidRPr="00F32E56"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  <w:lang w:bidi="th-TH"/>
                        </w:rPr>
                        <w:t>ผู้ประสบภัยภิบัติ</w:t>
                      </w:r>
                      <w:proofErr w:type="spellEnd"/>
                      <w:r w:rsidR="00B50E3A" w:rsidRPr="00F32E56"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  <w:lang w:bidi="th-TH"/>
                        </w:rPr>
                        <w:t>กรณีฉุกเฉิน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  <w:lang w:bidi="th-TH"/>
                        </w:rPr>
                        <w:t xml:space="preserve"> </w:t>
                      </w:r>
                      <w:r w:rsidR="00B50E3A" w:rsidRPr="00F32E56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2"/>
                          <w:szCs w:val="32"/>
                          <w:cs/>
                          <w:lang w:bidi="th-TH"/>
                        </w:rPr>
                        <w:t xml:space="preserve"> (</w:t>
                      </w:r>
                      <w:r w:rsidR="00B50E3A" w:rsidRPr="00F32E56"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  <w:lang w:bidi="th-TH"/>
                        </w:rPr>
                        <w:t>อัคคีภัย</w:t>
                      </w:r>
                      <w:r w:rsidR="00B50E3A" w:rsidRPr="00F32E56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2"/>
                          <w:szCs w:val="32"/>
                          <w:cs/>
                          <w:lang w:bidi="th-TH"/>
                        </w:rPr>
                        <w:t xml:space="preserve">)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  <w:lang w:bidi="th-TH"/>
                        </w:rPr>
                        <w:t xml:space="preserve"> </w:t>
                      </w:r>
                      <w:r w:rsidR="00B50E3A" w:rsidRPr="00F32E56"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  <w:lang w:bidi="th-TH"/>
                        </w:rPr>
                        <w:t>หมู่ที่</w:t>
                      </w:r>
                      <w:r w:rsidR="00B50E3A" w:rsidRPr="00F32E56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2"/>
                          <w:szCs w:val="32"/>
                          <w:cs/>
                          <w:lang w:bidi="th-TH"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  <w:lang w:bidi="th-TH"/>
                        </w:rPr>
                        <w:t xml:space="preserve"> </w:t>
                      </w:r>
                      <w:r w:rsidR="00B50E3A" w:rsidRPr="00F32E56"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  <w:lang w:bidi="th-TH"/>
                        </w:rPr>
                        <w:t>๔</w:t>
                      </w:r>
                      <w:r w:rsidR="00B50E3A" w:rsidRPr="00F32E56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2"/>
                          <w:szCs w:val="32"/>
                          <w:cs/>
                          <w:lang w:bidi="th-TH"/>
                        </w:rPr>
                        <w:t xml:space="preserve"> </w:t>
                      </w:r>
                      <w:r w:rsidR="00F32E56"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  <w:lang w:bidi="th-TH"/>
                        </w:rPr>
                        <w:t xml:space="preserve"> </w:t>
                      </w:r>
                      <w:r w:rsidR="00B50E3A" w:rsidRPr="00F32E56"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  <w:lang w:bidi="th-TH"/>
                        </w:rPr>
                        <w:t>บ้านหนองตะใกล้</w:t>
                      </w:r>
                      <w:r w:rsidR="00B50E3A" w:rsidRPr="00F32E56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2"/>
                          <w:szCs w:val="32"/>
                          <w:cs/>
                          <w:lang w:bidi="th-TH"/>
                        </w:rPr>
                        <w:t xml:space="preserve"> </w:t>
                      </w:r>
                      <w:r w:rsidR="00F32E56"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  <w:lang w:bidi="th-TH"/>
                        </w:rPr>
                        <w:t xml:space="preserve">  </w:t>
                      </w:r>
                      <w:r w:rsidR="00B50E3A" w:rsidRPr="00F32E56"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  <w:lang w:bidi="th-TH"/>
                        </w:rPr>
                        <w:t>เหตุเพลิงไหม้บ้านเรือนประชาชน</w:t>
                      </w:r>
                      <w:r w:rsidR="00F32E56" w:rsidRPr="00F32E56"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  <w:lang w:bidi="th-TH"/>
                        </w:rPr>
                        <w:t xml:space="preserve"> </w:t>
                      </w:r>
                    </w:p>
                    <w:p w:rsidR="007F6B68" w:rsidRPr="00F37263" w:rsidRDefault="00B35600">
                      <w:pPr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2"/>
                          <w:szCs w:val="32"/>
                          <w:cs/>
                          <w:lang w:bidi="th-TH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  <w:lang w:bidi="th-TH"/>
                        </w:rPr>
                        <w:t xml:space="preserve"> </w:t>
                      </w:r>
                      <w:r w:rsidR="00F32E56" w:rsidRPr="00F32E56"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  <w:lang w:bidi="th-TH"/>
                        </w:rPr>
                        <w:t>เมื่อวันที่</w:t>
                      </w:r>
                      <w:r w:rsidR="00133EA6"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  <w:lang w:bidi="th-TH"/>
                        </w:rPr>
                        <w:t xml:space="preserve"> </w:t>
                      </w:r>
                      <w:r w:rsidR="00F32E56"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  <w:lang w:bidi="th-TH"/>
                        </w:rPr>
                        <w:t xml:space="preserve"> ๒๔  </w:t>
                      </w:r>
                      <w:r w:rsidR="00133EA6"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  <w:lang w:bidi="th-TH"/>
                        </w:rPr>
                        <w:t xml:space="preserve"> </w:t>
                      </w:r>
                      <w:r w:rsidR="00F32E56"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  <w:lang w:bidi="th-TH"/>
                        </w:rPr>
                        <w:t xml:space="preserve">ธันวาคม </w:t>
                      </w:r>
                      <w:r w:rsidR="00133EA6"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  <w:lang w:bidi="th-TH"/>
                        </w:rPr>
                        <w:t xml:space="preserve"> </w:t>
                      </w:r>
                      <w:r w:rsidR="00F32E56"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  <w:lang w:bidi="th-TH"/>
                        </w:rPr>
                        <w:t xml:space="preserve"> ๒๕๖๔ </w:t>
                      </w:r>
                    </w:p>
                  </w:txbxContent>
                </v:textbox>
              </v:shape>
            </w:pict>
          </mc:Fallback>
        </mc:AlternateContent>
      </w:r>
    </w:p>
    <w:p w:rsidR="007F6B68" w:rsidRDefault="007F6B68" w:rsidP="0018524B">
      <w:pPr>
        <w:rPr>
          <w:lang w:eastAsia="en-US" w:bidi="th-TH"/>
        </w:rPr>
      </w:pPr>
    </w:p>
    <w:p w:rsidR="007F6B68" w:rsidRDefault="007F6B68" w:rsidP="0018524B">
      <w:pPr>
        <w:rPr>
          <w:lang w:eastAsia="en-US" w:bidi="th-TH"/>
        </w:rPr>
      </w:pPr>
    </w:p>
    <w:p w:rsidR="0018524B" w:rsidRPr="0018524B" w:rsidRDefault="0018524B" w:rsidP="0018524B">
      <w:pPr>
        <w:rPr>
          <w:lang w:eastAsia="en-US" w:bidi="th-TH"/>
        </w:rPr>
      </w:pPr>
    </w:p>
    <w:p w:rsidR="00254FA1" w:rsidRPr="00180C5F" w:rsidRDefault="00254FA1" w:rsidP="00180C5F">
      <w:pPr>
        <w:rPr>
          <w:lang w:eastAsia="en-US" w:bidi="th-TH"/>
        </w:rPr>
      </w:pPr>
      <w:r>
        <w:rPr>
          <w:lang w:eastAsia="en-US" w:bidi="th-TH"/>
        </w:rPr>
        <w:tab/>
      </w:r>
      <w:r>
        <w:rPr>
          <w:lang w:eastAsia="en-US" w:bidi="th-TH"/>
        </w:rPr>
        <w:tab/>
      </w:r>
      <w:r>
        <w:rPr>
          <w:lang w:eastAsia="en-US" w:bidi="th-TH"/>
        </w:rPr>
        <w:tab/>
      </w:r>
      <w:r>
        <w:rPr>
          <w:lang w:eastAsia="en-US" w:bidi="th-TH"/>
        </w:rPr>
        <w:tab/>
      </w:r>
      <w:r>
        <w:rPr>
          <w:lang w:eastAsia="en-US" w:bidi="th-TH"/>
        </w:rPr>
        <w:tab/>
      </w:r>
    </w:p>
    <w:p w:rsidR="007A0354" w:rsidRDefault="00D60F67" w:rsidP="007A0354">
      <w:pPr>
        <w:rPr>
          <w:lang w:eastAsia="en-US" w:bidi="th-TH"/>
        </w:rPr>
      </w:pPr>
      <w:r>
        <w:rPr>
          <w:noProof/>
          <w:lang w:eastAsia="en-US" w:bidi="th-TH"/>
        </w:rPr>
        <w:drawing>
          <wp:anchor distT="0" distB="0" distL="114300" distR="114300" simplePos="0" relativeHeight="251786240" behindDoc="0" locked="0" layoutInCell="1" allowOverlap="1" wp14:anchorId="46D36F13" wp14:editId="385909A3">
            <wp:simplePos x="0" y="0"/>
            <wp:positionH relativeFrom="column">
              <wp:posOffset>3303905</wp:posOffset>
            </wp:positionH>
            <wp:positionV relativeFrom="paragraph">
              <wp:posOffset>-3810</wp:posOffset>
            </wp:positionV>
            <wp:extent cx="3307715" cy="2512060"/>
            <wp:effectExtent l="0" t="0" r="6985" b="2540"/>
            <wp:wrapSquare wrapText="bothSides"/>
            <wp:docPr id="3" name="Picture 5" descr="https://www.khoksoong-ud.go.th/index/add_file/0ca1QuYThu115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khoksoong-ud.go.th/index/add_file/0ca1QuYThu1154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715" cy="25120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US" w:bidi="th-TH"/>
        </w:rPr>
        <w:drawing>
          <wp:inline distT="0" distB="0" distL="0" distR="0" wp14:anchorId="4AD394F8" wp14:editId="3206D75F">
            <wp:extent cx="3122342" cy="2520176"/>
            <wp:effectExtent l="0" t="0" r="1905" b="0"/>
            <wp:docPr id="1" name="Picture 4" descr="https://www.khoksoong-ud.go.th/index/add_file/J3uguK0Thu115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khoksoong-ud.go.th/index/add_file/J3uguK0Thu1153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014" cy="25239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A0354" w:rsidRDefault="007A0354" w:rsidP="007A0354">
      <w:pPr>
        <w:rPr>
          <w:lang w:eastAsia="en-US" w:bidi="th-TH"/>
        </w:rPr>
      </w:pPr>
    </w:p>
    <w:p w:rsidR="007A0354" w:rsidRDefault="00C565B1" w:rsidP="007A0354">
      <w:pPr>
        <w:rPr>
          <w:lang w:eastAsia="en-US" w:bidi="th-TH"/>
        </w:rPr>
      </w:pPr>
      <w:bookmarkStart w:id="0" w:name="_GoBack"/>
      <w:r>
        <w:rPr>
          <w:noProof/>
          <w:lang w:eastAsia="en-US" w:bidi="th-TH"/>
        </w:rPr>
        <w:drawing>
          <wp:anchor distT="0" distB="0" distL="114300" distR="114300" simplePos="0" relativeHeight="251787264" behindDoc="0" locked="0" layoutInCell="1" allowOverlap="1" wp14:anchorId="64660059" wp14:editId="38284959">
            <wp:simplePos x="0" y="0"/>
            <wp:positionH relativeFrom="column">
              <wp:posOffset>70485</wp:posOffset>
            </wp:positionH>
            <wp:positionV relativeFrom="paragraph">
              <wp:posOffset>123825</wp:posOffset>
            </wp:positionV>
            <wp:extent cx="2876550" cy="2839720"/>
            <wp:effectExtent l="133350" t="57150" r="95250" b="151130"/>
            <wp:wrapSquare wrapText="bothSides"/>
            <wp:docPr id="4" name="Picture 7" descr="https://www.khoksoong-ud.go.th/index/add_file/jsuIAvBFri31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khoksoong-ud.go.th/index/add_file/jsuIAvBFri316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8397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en-US" w:bidi="th-TH"/>
        </w:rPr>
        <w:drawing>
          <wp:anchor distT="0" distB="0" distL="114300" distR="114300" simplePos="0" relativeHeight="251788288" behindDoc="0" locked="0" layoutInCell="1" allowOverlap="1" wp14:anchorId="096D71F8" wp14:editId="46B9E3D3">
            <wp:simplePos x="0" y="0"/>
            <wp:positionH relativeFrom="column">
              <wp:posOffset>3646170</wp:posOffset>
            </wp:positionH>
            <wp:positionV relativeFrom="paragraph">
              <wp:posOffset>123825</wp:posOffset>
            </wp:positionV>
            <wp:extent cx="2757805" cy="2839720"/>
            <wp:effectExtent l="133350" t="57150" r="99695" b="151130"/>
            <wp:wrapSquare wrapText="bothSides"/>
            <wp:docPr id="5" name="Picture 8" descr="https://www.khoksoong-ud.go.th/index/add_file/01gHMKPFri31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khoksoong-ud.go.th/index/add_file/01gHMKPFri315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805" cy="28397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0354" w:rsidRDefault="007A0354" w:rsidP="007A0354">
      <w:pPr>
        <w:rPr>
          <w:lang w:eastAsia="en-US" w:bidi="th-TH"/>
        </w:rPr>
      </w:pPr>
    </w:p>
    <w:p w:rsidR="007A0354" w:rsidRDefault="00AC3DE7" w:rsidP="007A0354">
      <w:pPr>
        <w:rPr>
          <w:lang w:eastAsia="en-US" w:bidi="th-TH"/>
        </w:rPr>
      </w:pPr>
      <w:r>
        <w:rPr>
          <w:rFonts w:ascii="TH SarabunPSK" w:hAnsi="TH SarabunPSK" w:cs="TH SarabunPSK"/>
          <w:b/>
          <w:bCs/>
          <w:noProof/>
          <w:color w:val="7030A0"/>
          <w:sz w:val="28"/>
          <w:szCs w:val="28"/>
          <w:lang w:eastAsia="en-US" w:bidi="th-TH"/>
        </w:rPr>
        <w:t xml:space="preserve">                    </w:t>
      </w:r>
    </w:p>
    <w:p w:rsidR="007A0354" w:rsidRPr="007A0354" w:rsidRDefault="007A0354" w:rsidP="007A0354">
      <w:pPr>
        <w:rPr>
          <w:lang w:eastAsia="en-US" w:bidi="th-TH"/>
        </w:rPr>
      </w:pPr>
    </w:p>
    <w:p w:rsidR="00D00E31" w:rsidRDefault="00D00E31" w:rsidP="007A0354">
      <w:pPr>
        <w:rPr>
          <w:rFonts w:ascii="TH SarabunPSK" w:hAnsi="TH SarabunPSK" w:cs="TH SarabunPSK"/>
          <w:b/>
          <w:bCs/>
          <w:color w:val="92D050"/>
          <w:sz w:val="28"/>
          <w:szCs w:val="28"/>
          <w:cs/>
          <w:lang w:eastAsia="en-US" w:bidi="th-TH"/>
        </w:rPr>
      </w:pPr>
    </w:p>
    <w:p w:rsidR="00D00E31" w:rsidRDefault="007A0354" w:rsidP="00D00E31">
      <w:pPr>
        <w:ind w:left="2880"/>
        <w:rPr>
          <w:rFonts w:ascii="TH SarabunPSK" w:hAnsi="TH SarabunPSK" w:cs="TH SarabunPSK"/>
          <w:b/>
          <w:bCs/>
          <w:color w:val="92D050"/>
          <w:sz w:val="28"/>
          <w:szCs w:val="28"/>
          <w:lang w:eastAsia="en-US" w:bidi="th-TH"/>
        </w:rPr>
      </w:pPr>
      <w:r>
        <w:rPr>
          <w:rFonts w:ascii="TH SarabunPSK" w:hAnsi="TH SarabunPSK" w:cs="TH SarabunPSK" w:hint="cs"/>
          <w:b/>
          <w:bCs/>
          <w:noProof/>
          <w:color w:val="92D050"/>
          <w:sz w:val="28"/>
          <w:szCs w:val="28"/>
          <w:cs/>
          <w:lang w:eastAsia="en-US" w:bidi="th-TH"/>
        </w:rPr>
        <w:t xml:space="preserve">     </w:t>
      </w:r>
    </w:p>
    <w:p w:rsidR="00F03DE8" w:rsidRDefault="0080115E" w:rsidP="007948BB">
      <w:pPr>
        <w:rPr>
          <w:rFonts w:ascii="TH SarabunPSK" w:hAnsi="TH SarabunPSK" w:cs="TH SarabunPSK"/>
          <w:b/>
          <w:bCs/>
          <w:color w:val="7030A0"/>
          <w:sz w:val="28"/>
          <w:szCs w:val="28"/>
          <w:lang w:eastAsia="en-US" w:bidi="th-TH"/>
        </w:rPr>
      </w:pPr>
      <w:r>
        <w:rPr>
          <w:rFonts w:ascii="TH SarabunPSK" w:hAnsi="TH SarabunPSK" w:cs="TH SarabunPSK" w:hint="cs"/>
          <w:b/>
          <w:bCs/>
          <w:color w:val="7030A0"/>
          <w:sz w:val="28"/>
          <w:szCs w:val="28"/>
          <w:cs/>
          <w:lang w:eastAsia="en-US" w:bidi="th-TH"/>
        </w:rPr>
        <w:t xml:space="preserve">                    </w:t>
      </w:r>
      <w:r w:rsidR="00F03DE8">
        <w:rPr>
          <w:rFonts w:ascii="TH SarabunPSK" w:hAnsi="TH SarabunPSK" w:cs="TH SarabunPSK" w:hint="cs"/>
          <w:b/>
          <w:bCs/>
          <w:color w:val="7030A0"/>
          <w:sz w:val="28"/>
          <w:szCs w:val="28"/>
          <w:cs/>
          <w:lang w:eastAsia="en-US" w:bidi="th-TH"/>
        </w:rPr>
        <w:t xml:space="preserve">                               </w:t>
      </w:r>
    </w:p>
    <w:p w:rsidR="00F03DE8" w:rsidRDefault="00F03DE8" w:rsidP="007948BB">
      <w:pPr>
        <w:rPr>
          <w:rFonts w:ascii="TH SarabunPSK" w:hAnsi="TH SarabunPSK" w:cs="TH SarabunPSK"/>
          <w:b/>
          <w:bCs/>
          <w:color w:val="7030A0"/>
          <w:sz w:val="28"/>
          <w:szCs w:val="28"/>
          <w:lang w:eastAsia="en-US" w:bidi="th-TH"/>
        </w:rPr>
      </w:pPr>
    </w:p>
    <w:p w:rsidR="00A21D5D" w:rsidRDefault="00BD1FC0" w:rsidP="007948BB">
      <w:pPr>
        <w:rPr>
          <w:rFonts w:ascii="TH SarabunPSK" w:hAnsi="TH SarabunPSK" w:cs="TH SarabunPSK"/>
          <w:b/>
          <w:bCs/>
          <w:color w:val="7030A0"/>
          <w:sz w:val="28"/>
          <w:szCs w:val="28"/>
          <w:lang w:eastAsia="en-US" w:bidi="th-TH"/>
        </w:rPr>
      </w:pPr>
      <w:r>
        <w:rPr>
          <w:rFonts w:ascii="TH SarabunPSK" w:hAnsi="TH SarabunPSK" w:cs="TH SarabunPSK"/>
          <w:b/>
          <w:bCs/>
          <w:color w:val="7030A0"/>
          <w:sz w:val="28"/>
          <w:szCs w:val="28"/>
          <w:lang w:eastAsia="en-US" w:bidi="th-TH"/>
        </w:rPr>
        <w:t xml:space="preserve">      </w:t>
      </w:r>
    </w:p>
    <w:p w:rsidR="00A21D5D" w:rsidRPr="0080115E" w:rsidRDefault="00A21D5D" w:rsidP="007948BB">
      <w:pPr>
        <w:rPr>
          <w:rFonts w:ascii="TH SarabunPSK" w:hAnsi="TH SarabunPSK" w:cs="TH SarabunPSK"/>
          <w:b/>
          <w:bCs/>
          <w:color w:val="7030A0"/>
          <w:sz w:val="28"/>
          <w:szCs w:val="28"/>
          <w:lang w:eastAsia="en-US" w:bidi="th-TH"/>
        </w:rPr>
      </w:pPr>
    </w:p>
    <w:p w:rsidR="001E77D1" w:rsidRPr="00492DDB" w:rsidRDefault="002D2C60" w:rsidP="00492DDB">
      <w:pPr>
        <w:rPr>
          <w:rFonts w:ascii="TH SarabunPSK" w:hAnsi="TH SarabunPSK" w:cs="TH SarabunPSK"/>
          <w:b/>
          <w:bCs/>
          <w:color w:val="FF0000"/>
          <w:sz w:val="28"/>
          <w:szCs w:val="28"/>
          <w:cs/>
          <w:lang w:eastAsia="en-US" w:bidi="th-TH"/>
        </w:rPr>
      </w:pPr>
      <w:r>
        <w:rPr>
          <w:rFonts w:ascii="TH SarabunPSK" w:hAnsi="TH SarabunPSK" w:cs="TH SarabunPSK" w:hint="cs"/>
          <w:b/>
          <w:bCs/>
          <w:color w:val="FF0000"/>
          <w:sz w:val="28"/>
          <w:szCs w:val="28"/>
          <w:cs/>
          <w:lang w:eastAsia="en-US" w:bidi="th-TH"/>
        </w:rPr>
        <w:t xml:space="preserve">                </w:t>
      </w:r>
      <w:r w:rsidR="00151784">
        <w:rPr>
          <w:rFonts w:ascii="TH SarabunPSK" w:hAnsi="TH SarabunPSK" w:cs="TH SarabunPSK" w:hint="cs"/>
          <w:b/>
          <w:bCs/>
          <w:color w:val="FF0000"/>
          <w:sz w:val="28"/>
          <w:szCs w:val="28"/>
          <w:cs/>
          <w:lang w:eastAsia="en-US" w:bidi="th-TH"/>
        </w:rPr>
        <w:t xml:space="preserve">                         </w:t>
      </w:r>
    </w:p>
    <w:p w:rsidR="000F3E0D" w:rsidRPr="00E47320" w:rsidRDefault="00E47320" w:rsidP="00E47320">
      <w:pPr>
        <w:rPr>
          <w:rFonts w:ascii="TH SarabunPSK" w:hAnsi="TH SarabunPSK" w:cs="TH SarabunPSK"/>
          <w:b/>
          <w:bCs/>
          <w:sz w:val="28"/>
          <w:szCs w:val="28"/>
          <w:lang w:eastAsia="en-US" w:bidi="th-TH"/>
        </w:rPr>
      </w:pPr>
      <w:r>
        <w:rPr>
          <w:rFonts w:ascii="TH SarabunPSK" w:hAnsi="TH SarabunPSK" w:cs="TH SarabunPSK" w:hint="cs"/>
          <w:b/>
          <w:bCs/>
          <w:sz w:val="28"/>
          <w:szCs w:val="28"/>
          <w:cs/>
          <w:lang w:eastAsia="en-US" w:bidi="th-TH"/>
        </w:rPr>
        <w:t xml:space="preserve">        </w:t>
      </w:r>
      <w:r w:rsidR="00151784">
        <w:rPr>
          <w:rFonts w:ascii="TH SarabunPSK" w:hAnsi="TH SarabunPSK" w:cs="TH SarabunPSK" w:hint="cs"/>
          <w:b/>
          <w:bCs/>
          <w:sz w:val="28"/>
          <w:szCs w:val="28"/>
          <w:cs/>
          <w:lang w:eastAsia="en-US" w:bidi="th-TH"/>
        </w:rPr>
        <w:t xml:space="preserve">                             </w:t>
      </w:r>
      <w:r>
        <w:rPr>
          <w:rFonts w:ascii="TH SarabunPSK" w:hAnsi="TH SarabunPSK" w:cs="TH SarabunPSK" w:hint="cs"/>
          <w:b/>
          <w:bCs/>
          <w:sz w:val="28"/>
          <w:szCs w:val="28"/>
          <w:cs/>
          <w:lang w:eastAsia="en-US" w:bidi="th-TH"/>
        </w:rPr>
        <w:t xml:space="preserve">      </w:t>
      </w:r>
      <w:r w:rsidR="000F3E0D" w:rsidRPr="00E47320">
        <w:rPr>
          <w:rFonts w:ascii="TH SarabunPSK" w:hAnsi="TH SarabunPSK" w:cs="TH SarabunPSK" w:hint="cs"/>
          <w:b/>
          <w:bCs/>
          <w:sz w:val="28"/>
          <w:szCs w:val="28"/>
          <w:cs/>
          <w:lang w:eastAsia="en-US" w:bidi="th-TH"/>
        </w:rPr>
        <w:t xml:space="preserve">   </w:t>
      </w:r>
    </w:p>
    <w:p w:rsidR="007A0354" w:rsidRDefault="007A0354" w:rsidP="00CA0EAA">
      <w:pPr>
        <w:pStyle w:val="af5"/>
        <w:ind w:left="3960"/>
        <w:rPr>
          <w:rFonts w:ascii="TH SarabunPSK" w:hAnsi="TH SarabunPSK" w:cs="TH SarabunPSK"/>
          <w:b/>
          <w:bCs/>
          <w:sz w:val="28"/>
          <w:szCs w:val="28"/>
          <w:lang w:eastAsia="en-US" w:bidi="th-TH"/>
        </w:rPr>
      </w:pPr>
    </w:p>
    <w:p w:rsidR="00E47320" w:rsidRPr="00F35B70" w:rsidRDefault="00151784" w:rsidP="00151784">
      <w:pPr>
        <w:pStyle w:val="af5"/>
        <w:ind w:left="3960"/>
        <w:rPr>
          <w:rFonts w:ascii="TH SarabunPSK" w:hAnsi="TH SarabunPSK" w:cs="TH SarabunPSK"/>
          <w:b/>
          <w:bCs/>
          <w:sz w:val="28"/>
          <w:szCs w:val="28"/>
          <w:lang w:eastAsia="en-US" w:bidi="th-TH"/>
        </w:rPr>
      </w:pPr>
      <w:r>
        <w:rPr>
          <w:rFonts w:ascii="TH SarabunPSK" w:hAnsi="TH SarabunPSK" w:cs="TH SarabunPSK" w:hint="cs"/>
          <w:b/>
          <w:bCs/>
          <w:sz w:val="28"/>
          <w:szCs w:val="28"/>
          <w:cs/>
          <w:lang w:eastAsia="en-US" w:bidi="th-TH"/>
        </w:rPr>
        <w:t xml:space="preserve">  </w:t>
      </w:r>
    </w:p>
    <w:p w:rsidR="00F03DE8" w:rsidRDefault="00F03DE8" w:rsidP="00F03DE8">
      <w:pPr>
        <w:rPr>
          <w:lang w:eastAsia="en-US" w:bidi="th-TH"/>
        </w:rPr>
      </w:pPr>
    </w:p>
    <w:p w:rsidR="00FE0261" w:rsidRDefault="00FE0261" w:rsidP="00F03DE8">
      <w:pPr>
        <w:rPr>
          <w:lang w:eastAsia="en-US" w:bidi="th-TH"/>
        </w:rPr>
      </w:pPr>
    </w:p>
    <w:p w:rsidR="00FE0261" w:rsidRDefault="00FE0261" w:rsidP="00F03DE8">
      <w:pPr>
        <w:rPr>
          <w:lang w:eastAsia="en-US" w:bidi="th-TH"/>
        </w:rPr>
      </w:pPr>
    </w:p>
    <w:p w:rsidR="00FE0261" w:rsidRPr="00F03DE8" w:rsidRDefault="00FE0261" w:rsidP="00F03DE8">
      <w:pPr>
        <w:rPr>
          <w:lang w:eastAsia="en-US" w:bidi="th-TH"/>
        </w:rPr>
      </w:pPr>
    </w:p>
    <w:p w:rsidR="002E7DD5" w:rsidRPr="00D05585" w:rsidRDefault="00503A1D" w:rsidP="00D05585">
      <w:pPr>
        <w:pStyle w:val="aa"/>
        <w:spacing w:after="0"/>
        <w:rPr>
          <w:rFonts w:asciiTheme="majorBidi" w:hAnsiTheme="majorBidi" w:cstheme="majorBidi"/>
          <w:caps/>
          <w:color w:val="FF0000"/>
          <w:sz w:val="32"/>
          <w:szCs w:val="32"/>
          <w:lang w:eastAsia="en-US" w:bidi="th-TH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7F6B68">
        <w:rPr>
          <w:caps/>
          <w:noProof/>
          <w:color w:val="EEECE1" w:themeColor="background2"/>
          <w:sz w:val="16"/>
          <w:szCs w:val="16"/>
          <w:lang w:eastAsia="en-US" w:bidi="th-TH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2E76D6C9" wp14:editId="201AB6DC">
                <wp:simplePos x="0" y="0"/>
                <wp:positionH relativeFrom="column">
                  <wp:posOffset>70624</wp:posOffset>
                </wp:positionH>
                <wp:positionV relativeFrom="paragraph">
                  <wp:posOffset>151471</wp:posOffset>
                </wp:positionV>
                <wp:extent cx="6460274" cy="854710"/>
                <wp:effectExtent l="0" t="0" r="17145" b="21590"/>
                <wp:wrapNone/>
                <wp:docPr id="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0274" cy="854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34C0" w:rsidRDefault="006334C0" w:rsidP="006334C0">
                            <w:pPr>
                              <w:pStyle w:val="af1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7030A0"/>
                                <w:sz w:val="32"/>
                                <w:szCs w:val="32"/>
                                <w:lang w:bidi="th-TH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     </w:t>
                            </w:r>
                            <w:r w:rsidR="00503A1D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7030A0"/>
                                <w:sz w:val="32"/>
                                <w:szCs w:val="32"/>
                                <w:cs/>
                                <w:lang w:bidi="th-TH"/>
                              </w:rPr>
                              <w:tab/>
                              <w:t xml:space="preserve"> </w:t>
                            </w:r>
                            <w:r w:rsidRPr="006334C0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7030A0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วันที่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7030A0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อังคารที่ </w:t>
                            </w:r>
                            <w:r w:rsidRPr="006334C0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7030A0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 ๘ กุมภาพันธ์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7030A0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๒๕๖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7030A0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๕ </w:t>
                            </w:r>
                            <w:r w:rsidRPr="006334C0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7030A0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 ร้อยตรีจักร</w:t>
                            </w:r>
                            <w:proofErr w:type="spellStart"/>
                            <w:r w:rsidRPr="006334C0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7030A0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พงษ์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7030A0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  </w:t>
                            </w:r>
                            <w:r w:rsidRPr="006334C0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7030A0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 วิบูลย์กุล นายกเทศมนตรีพร้อม นายพิมล อรรคคำ ปลัดเทศบาล และสมาชิกสภาเทศบาล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7030A0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 </w:t>
                            </w:r>
                            <w:r w:rsidRPr="006334C0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7030A0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7030A0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พนักงานจ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7030A0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้</w:t>
                            </w:r>
                            <w:r w:rsidRPr="006334C0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7030A0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าง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7030A0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นำรถบรรทุกน้ำออกระงับไฟไ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7030A0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ห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7030A0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ม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7030A0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้</w:t>
                            </w:r>
                            <w:r w:rsidRPr="006334C0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7030A0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ทุ่งนา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7030A0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 </w:t>
                            </w:r>
                            <w:r w:rsidRPr="006334C0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7030A0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บ้านหนองตะใกล้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7030A0"/>
                                <w:sz w:val="32"/>
                                <w:szCs w:val="32"/>
                              </w:rPr>
                              <w:t xml:space="preserve">  </w:t>
                            </w:r>
                          </w:p>
                          <w:p w:rsidR="006334C0" w:rsidRPr="006334C0" w:rsidRDefault="006334C0" w:rsidP="006334C0">
                            <w:pPr>
                              <w:pStyle w:val="af1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7030A0"/>
                                <w:sz w:val="32"/>
                                <w:szCs w:val="32"/>
                                <w:cs/>
                                <w:lang w:bidi="th-TH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7030A0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หมู่ที่  ๑๖  ตำบลหนองเม็ก   อำเภอหนองหาน   จังหวัดอุดรธานี </w:t>
                            </w:r>
                          </w:p>
                          <w:p w:rsidR="006334C0" w:rsidRDefault="006334C0" w:rsidP="006334C0">
                            <w:pPr>
                              <w:pStyle w:val="af1"/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7030A0"/>
                              </w:rPr>
                            </w:pPr>
                          </w:p>
                          <w:p w:rsidR="006334C0" w:rsidRPr="006334C0" w:rsidRDefault="006334C0" w:rsidP="006334C0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bidi="th-TH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5.55pt;margin-top:11.95pt;width:508.7pt;height:67.3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">
                <v:textbox>
                  <w:txbxContent>
                    <w:p w:rsidR="006334C0" w:rsidRDefault="006334C0" w:rsidP="006334C0">
                      <w:pPr>
                        <w:pStyle w:val="af1"/>
                        <w:rPr>
                          <w:rFonts w:ascii="TH SarabunIT๙" w:hAnsi="TH SarabunIT๙" w:cs="TH SarabunIT๙" w:hint="cs"/>
                          <w:b/>
                          <w:bCs/>
                          <w:color w:val="7030A0"/>
                          <w:sz w:val="32"/>
                          <w:szCs w:val="32"/>
                          <w:lang w:bidi="th-TH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  <w:lang w:bidi="th-TH"/>
                        </w:rPr>
                        <w:t xml:space="preserve">     </w:t>
                      </w:r>
                      <w:r w:rsidR="00503A1D">
                        <w:rPr>
                          <w:rFonts w:ascii="TH SarabunIT๙" w:hAnsi="TH SarabunIT๙" w:cs="TH SarabunIT๙" w:hint="cs"/>
                          <w:b/>
                          <w:bCs/>
                          <w:color w:val="7030A0"/>
                          <w:sz w:val="32"/>
                          <w:szCs w:val="32"/>
                          <w:cs/>
                          <w:lang w:bidi="th-TH"/>
                        </w:rPr>
                        <w:tab/>
                        <w:t xml:space="preserve"> </w:t>
                      </w:r>
                      <w:r w:rsidRPr="006334C0">
                        <w:rPr>
                          <w:rFonts w:ascii="TH SarabunIT๙" w:hAnsi="TH SarabunIT๙" w:cs="TH SarabunIT๙"/>
                          <w:b/>
                          <w:bCs/>
                          <w:color w:val="7030A0"/>
                          <w:sz w:val="32"/>
                          <w:szCs w:val="32"/>
                          <w:cs/>
                          <w:lang w:bidi="th-TH"/>
                        </w:rPr>
                        <w:t>วันที่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7030A0"/>
                          <w:sz w:val="32"/>
                          <w:szCs w:val="32"/>
                          <w:cs/>
                          <w:lang w:bidi="th-TH"/>
                        </w:rPr>
                        <w:t xml:space="preserve">อังคารที่ </w:t>
                      </w:r>
                      <w:r w:rsidRPr="006334C0">
                        <w:rPr>
                          <w:rFonts w:ascii="TH SarabunIT๙" w:hAnsi="TH SarabunIT๙" w:cs="TH SarabunIT๙"/>
                          <w:b/>
                          <w:bCs/>
                          <w:color w:val="7030A0"/>
                          <w:sz w:val="32"/>
                          <w:szCs w:val="32"/>
                          <w:cs/>
                          <w:lang w:bidi="th-TH"/>
                        </w:rPr>
                        <w:t xml:space="preserve"> ๘ กุมภาพันธ์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color w:val="7030A0"/>
                          <w:sz w:val="32"/>
                          <w:szCs w:val="32"/>
                          <w:cs/>
                          <w:lang w:bidi="th-TH"/>
                        </w:rPr>
                        <w:t>๒๕๖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7030A0"/>
                          <w:sz w:val="32"/>
                          <w:szCs w:val="32"/>
                          <w:cs/>
                          <w:lang w:bidi="th-TH"/>
                        </w:rPr>
                        <w:t xml:space="preserve">๕ </w:t>
                      </w:r>
                      <w:r w:rsidRPr="006334C0">
                        <w:rPr>
                          <w:rFonts w:ascii="TH SarabunIT๙" w:hAnsi="TH SarabunIT๙" w:cs="TH SarabunIT๙"/>
                          <w:b/>
                          <w:bCs/>
                          <w:color w:val="7030A0"/>
                          <w:sz w:val="32"/>
                          <w:szCs w:val="32"/>
                          <w:cs/>
                          <w:lang w:bidi="th-TH"/>
                        </w:rPr>
                        <w:t xml:space="preserve"> ร้อยตรีจักร</w:t>
                      </w:r>
                      <w:proofErr w:type="spellStart"/>
                      <w:r w:rsidRPr="006334C0">
                        <w:rPr>
                          <w:rFonts w:ascii="TH SarabunIT๙" w:hAnsi="TH SarabunIT๙" w:cs="TH SarabunIT๙"/>
                          <w:b/>
                          <w:bCs/>
                          <w:color w:val="7030A0"/>
                          <w:sz w:val="32"/>
                          <w:szCs w:val="32"/>
                          <w:cs/>
                          <w:lang w:bidi="th-TH"/>
                        </w:rPr>
                        <w:t>พงษ์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7030A0"/>
                          <w:sz w:val="32"/>
                          <w:szCs w:val="32"/>
                          <w:cs/>
                          <w:lang w:bidi="th-TH"/>
                        </w:rPr>
                        <w:t xml:space="preserve">  </w:t>
                      </w:r>
                      <w:r w:rsidRPr="006334C0">
                        <w:rPr>
                          <w:rFonts w:ascii="TH SarabunIT๙" w:hAnsi="TH SarabunIT๙" w:cs="TH SarabunIT๙"/>
                          <w:b/>
                          <w:bCs/>
                          <w:color w:val="7030A0"/>
                          <w:sz w:val="32"/>
                          <w:szCs w:val="32"/>
                          <w:cs/>
                          <w:lang w:bidi="th-TH"/>
                        </w:rPr>
                        <w:t xml:space="preserve"> วิบูลย์กุล นายกเทศมนตรีพร้อม นายพิมล อรรคคำ ปลัดเทศบาล และสมาชิกสภาเทศบาล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7030A0"/>
                          <w:sz w:val="32"/>
                          <w:szCs w:val="32"/>
                          <w:cs/>
                          <w:lang w:bidi="th-TH"/>
                        </w:rPr>
                        <w:t xml:space="preserve"> </w:t>
                      </w:r>
                      <w:r w:rsidRPr="006334C0">
                        <w:rPr>
                          <w:rFonts w:ascii="TH SarabunIT๙" w:hAnsi="TH SarabunIT๙" w:cs="TH SarabunIT๙"/>
                          <w:b/>
                          <w:bCs/>
                          <w:color w:val="7030A0"/>
                          <w:sz w:val="32"/>
                          <w:szCs w:val="32"/>
                          <w:cs/>
                          <w:lang w:bidi="th-TH"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color w:val="7030A0"/>
                          <w:sz w:val="32"/>
                          <w:szCs w:val="32"/>
                          <w:cs/>
                          <w:lang w:bidi="th-TH"/>
                        </w:rPr>
                        <w:t>พนักงานจ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7030A0"/>
                          <w:sz w:val="32"/>
                          <w:szCs w:val="32"/>
                          <w:cs/>
                          <w:lang w:bidi="th-TH"/>
                        </w:rPr>
                        <w:t>้</w:t>
                      </w:r>
                      <w:r w:rsidRPr="006334C0">
                        <w:rPr>
                          <w:rFonts w:ascii="TH SarabunIT๙" w:hAnsi="TH SarabunIT๙" w:cs="TH SarabunIT๙"/>
                          <w:b/>
                          <w:bCs/>
                          <w:color w:val="7030A0"/>
                          <w:sz w:val="32"/>
                          <w:szCs w:val="32"/>
                          <w:cs/>
                          <w:lang w:bidi="th-TH"/>
                        </w:rPr>
                        <w:t xml:space="preserve">าง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color w:val="7030A0"/>
                          <w:sz w:val="32"/>
                          <w:szCs w:val="32"/>
                          <w:cs/>
                          <w:lang w:bidi="th-TH"/>
                        </w:rPr>
                        <w:t>นำรถบรรทุกน้ำออกระงับไฟไ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7030A0"/>
                          <w:sz w:val="32"/>
                          <w:szCs w:val="32"/>
                          <w:cs/>
                          <w:lang w:bidi="th-TH"/>
                        </w:rPr>
                        <w:t>ห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color w:val="7030A0"/>
                          <w:sz w:val="32"/>
                          <w:szCs w:val="32"/>
                          <w:cs/>
                          <w:lang w:bidi="th-TH"/>
                        </w:rPr>
                        <w:t>ม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7030A0"/>
                          <w:sz w:val="32"/>
                          <w:szCs w:val="32"/>
                          <w:cs/>
                          <w:lang w:bidi="th-TH"/>
                        </w:rPr>
                        <w:t>้</w:t>
                      </w:r>
                      <w:r w:rsidRPr="006334C0">
                        <w:rPr>
                          <w:rFonts w:ascii="TH SarabunIT๙" w:hAnsi="TH SarabunIT๙" w:cs="TH SarabunIT๙"/>
                          <w:b/>
                          <w:bCs/>
                          <w:color w:val="7030A0"/>
                          <w:sz w:val="32"/>
                          <w:szCs w:val="32"/>
                          <w:cs/>
                          <w:lang w:bidi="th-TH"/>
                        </w:rPr>
                        <w:t xml:space="preserve">ทุ่งนา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7030A0"/>
                          <w:sz w:val="32"/>
                          <w:szCs w:val="32"/>
                          <w:cs/>
                          <w:lang w:bidi="th-TH"/>
                        </w:rPr>
                        <w:t xml:space="preserve"> </w:t>
                      </w:r>
                      <w:r w:rsidRPr="006334C0">
                        <w:rPr>
                          <w:rFonts w:ascii="TH SarabunIT๙" w:hAnsi="TH SarabunIT๙" w:cs="TH SarabunIT๙"/>
                          <w:b/>
                          <w:bCs/>
                          <w:color w:val="7030A0"/>
                          <w:sz w:val="32"/>
                          <w:szCs w:val="32"/>
                          <w:cs/>
                          <w:lang w:bidi="th-TH"/>
                        </w:rPr>
                        <w:t>บ้านหนองตะใกล้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color w:val="7030A0"/>
                          <w:sz w:val="32"/>
                          <w:szCs w:val="32"/>
                        </w:rPr>
                        <w:t xml:space="preserve">  </w:t>
                      </w:r>
                    </w:p>
                    <w:p w:rsidR="006334C0" w:rsidRPr="006334C0" w:rsidRDefault="006334C0" w:rsidP="006334C0">
                      <w:pPr>
                        <w:pStyle w:val="af1"/>
                        <w:rPr>
                          <w:rFonts w:ascii="TH SarabunIT๙" w:hAnsi="TH SarabunIT๙" w:cs="TH SarabunIT๙" w:hint="cs"/>
                          <w:b/>
                          <w:bCs/>
                          <w:color w:val="7030A0"/>
                          <w:sz w:val="32"/>
                          <w:szCs w:val="32"/>
                          <w:cs/>
                          <w:lang w:bidi="th-TH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7030A0"/>
                          <w:sz w:val="32"/>
                          <w:szCs w:val="32"/>
                          <w:cs/>
                          <w:lang w:bidi="th-TH"/>
                        </w:rPr>
                        <w:t xml:space="preserve">หมู่ที่  ๑๖  ตำบลหนองเม็ก   อำเภอหนองหาน   จังหวัดอุดรธานี </w:t>
                      </w:r>
                    </w:p>
                    <w:p w:rsidR="006334C0" w:rsidRDefault="006334C0" w:rsidP="006334C0">
                      <w:pPr>
                        <w:pStyle w:val="af1"/>
                        <w:rPr>
                          <w:rFonts w:asciiTheme="minorBidi" w:hAnsiTheme="minorBidi" w:cstheme="minorBidi"/>
                          <w:b/>
                          <w:bCs/>
                          <w:color w:val="7030A0"/>
                        </w:rPr>
                      </w:pPr>
                    </w:p>
                    <w:p w:rsidR="006334C0" w:rsidRPr="006334C0" w:rsidRDefault="006334C0" w:rsidP="006334C0">
                      <w:pPr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2"/>
                          <w:szCs w:val="32"/>
                          <w:lang w:bidi="th-TH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035E8" w:rsidRPr="003035E8" w:rsidRDefault="003035E8" w:rsidP="003035E8">
      <w:pPr>
        <w:rPr>
          <w:cs/>
          <w:lang w:eastAsia="en-US" w:bidi="th-TH"/>
        </w:rPr>
      </w:pPr>
      <w:r>
        <w:rPr>
          <w:rFonts w:hint="cs"/>
          <w:cs/>
          <w:lang w:eastAsia="en-US" w:bidi="th-TH"/>
        </w:rPr>
        <w:tab/>
      </w:r>
      <w:r>
        <w:rPr>
          <w:rFonts w:hint="cs"/>
          <w:cs/>
          <w:lang w:eastAsia="en-US" w:bidi="th-TH"/>
        </w:rPr>
        <w:tab/>
      </w:r>
      <w:r>
        <w:rPr>
          <w:rFonts w:hint="cs"/>
          <w:cs/>
          <w:lang w:eastAsia="en-US" w:bidi="th-TH"/>
        </w:rPr>
        <w:tab/>
      </w:r>
    </w:p>
    <w:p w:rsidR="00867051" w:rsidRDefault="00867051" w:rsidP="008741F7">
      <w:pPr>
        <w:pStyle w:val="aa"/>
        <w:rPr>
          <w:noProof/>
          <w:lang w:eastAsia="en-US" w:bidi="th-TH"/>
        </w:rPr>
      </w:pPr>
      <w:r>
        <w:rPr>
          <w:noProof/>
          <w:lang w:eastAsia="en-US" w:bidi="th-TH"/>
        </w:rPr>
        <w:tab/>
      </w:r>
    </w:p>
    <w:p w:rsidR="00E10CE7" w:rsidRDefault="00503A1D" w:rsidP="00E10CE7">
      <w:pPr>
        <w:pStyle w:val="aa"/>
        <w:rPr>
          <w:noProof/>
          <w:lang w:eastAsia="en-US" w:bidi="th-TH"/>
        </w:rPr>
      </w:pPr>
      <w:r>
        <w:rPr>
          <w:noProof/>
          <w:lang w:eastAsia="en-US" w:bidi="th-TH"/>
        </w:rPr>
        <w:drawing>
          <wp:anchor distT="0" distB="0" distL="114300" distR="114300" simplePos="0" relativeHeight="251792384" behindDoc="0" locked="0" layoutInCell="1" allowOverlap="1" wp14:anchorId="34937BC8" wp14:editId="19006540">
            <wp:simplePos x="0" y="0"/>
            <wp:positionH relativeFrom="column">
              <wp:posOffset>3556635</wp:posOffset>
            </wp:positionH>
            <wp:positionV relativeFrom="paragraph">
              <wp:posOffset>396875</wp:posOffset>
            </wp:positionV>
            <wp:extent cx="3099435" cy="2571750"/>
            <wp:effectExtent l="114300" t="57150" r="81915" b="152400"/>
            <wp:wrapSquare wrapText="bothSides"/>
            <wp:docPr id="12" name="Picture 4" descr="https://www.khoksoong-ud.go.th/index/add_file/n0IVRZ3Thu121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khoksoong-ud.go.th/index/add_file/n0IVRZ3Thu1214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435" cy="25717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US" w:bidi="th-TH"/>
        </w:rPr>
        <w:drawing>
          <wp:anchor distT="0" distB="0" distL="114300" distR="114300" simplePos="0" relativeHeight="251791360" behindDoc="0" locked="0" layoutInCell="1" allowOverlap="1" wp14:anchorId="41B81F1F" wp14:editId="4F8ECE77">
            <wp:simplePos x="0" y="0"/>
            <wp:positionH relativeFrom="column">
              <wp:posOffset>70485</wp:posOffset>
            </wp:positionH>
            <wp:positionV relativeFrom="paragraph">
              <wp:posOffset>344805</wp:posOffset>
            </wp:positionV>
            <wp:extent cx="3225800" cy="2620010"/>
            <wp:effectExtent l="114300" t="57150" r="88900" b="161290"/>
            <wp:wrapSquare wrapText="bothSides"/>
            <wp:docPr id="10" name="Picture 2" descr="https://www.khoksoong-ud.go.th/index/add_file/GWDIV94Thu121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khoksoong-ud.go.th/index/add_file/GWDIV94Thu12142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0" cy="262001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0CE7" w:rsidRDefault="00444253" w:rsidP="00E10CE7">
      <w:pPr>
        <w:pStyle w:val="aa"/>
        <w:rPr>
          <w:noProof/>
          <w:lang w:eastAsia="en-US" w:bidi="th-TH"/>
        </w:rPr>
      </w:pPr>
      <w:r>
        <w:rPr>
          <w:noProof/>
          <w:lang w:eastAsia="en-US" w:bidi="th-TH"/>
        </w:rPr>
        <w:drawing>
          <wp:anchor distT="0" distB="0" distL="114300" distR="114300" simplePos="0" relativeHeight="251794432" behindDoc="0" locked="0" layoutInCell="1" allowOverlap="1" wp14:anchorId="6DF89E54" wp14:editId="75DEDDD8">
            <wp:simplePos x="0" y="0"/>
            <wp:positionH relativeFrom="column">
              <wp:posOffset>19685</wp:posOffset>
            </wp:positionH>
            <wp:positionV relativeFrom="paragraph">
              <wp:posOffset>2955925</wp:posOffset>
            </wp:positionV>
            <wp:extent cx="3293110" cy="2668270"/>
            <wp:effectExtent l="114300" t="76200" r="78740" b="151130"/>
            <wp:wrapSquare wrapText="bothSides"/>
            <wp:docPr id="15" name="Picture 8" descr="https://www.khoksoong-ud.go.th/index/add_file/srNdKIHThu121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khoksoong-ud.go.th/index/add_file/srNdKIHThu12175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110" cy="26682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3A1D">
        <w:rPr>
          <w:noProof/>
          <w:lang w:eastAsia="en-US" w:bidi="th-TH"/>
        </w:rPr>
        <w:drawing>
          <wp:anchor distT="0" distB="0" distL="114300" distR="114300" simplePos="0" relativeHeight="251793408" behindDoc="0" locked="0" layoutInCell="1" allowOverlap="1" wp14:anchorId="6615189A" wp14:editId="525DA7BB">
            <wp:simplePos x="0" y="0"/>
            <wp:positionH relativeFrom="column">
              <wp:posOffset>-3399790</wp:posOffset>
            </wp:positionH>
            <wp:positionV relativeFrom="paragraph">
              <wp:posOffset>2955925</wp:posOffset>
            </wp:positionV>
            <wp:extent cx="3166745" cy="2667635"/>
            <wp:effectExtent l="114300" t="76200" r="52705" b="151765"/>
            <wp:wrapSquare wrapText="bothSides"/>
            <wp:docPr id="14" name="Picture 6" descr="https://www.khoksoong-ud.go.th/index/add_file/Dl6tq9pThu121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khoksoong-ud.go.th/index/add_file/Dl6tq9pThu12153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745" cy="266763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0CE7" w:rsidRDefault="00E10CE7" w:rsidP="00E10CE7">
      <w:pPr>
        <w:pStyle w:val="aa"/>
        <w:rPr>
          <w:noProof/>
          <w:lang w:eastAsia="en-US" w:bidi="th-TH"/>
        </w:rPr>
      </w:pPr>
    </w:p>
    <w:p w:rsidR="00FE0261" w:rsidRDefault="00FE0261" w:rsidP="00FE0261">
      <w:pPr>
        <w:rPr>
          <w:lang w:eastAsia="en-US" w:bidi="th-TH"/>
        </w:rPr>
      </w:pPr>
    </w:p>
    <w:p w:rsidR="00FE0261" w:rsidRPr="00FE0261" w:rsidRDefault="00FE0261" w:rsidP="00FE0261">
      <w:pPr>
        <w:rPr>
          <w:lang w:eastAsia="en-US" w:bidi="th-TH"/>
        </w:rPr>
      </w:pPr>
    </w:p>
    <w:p w:rsidR="00E10CE7" w:rsidRDefault="00CE429A" w:rsidP="00E10CE7">
      <w:pPr>
        <w:pStyle w:val="aa"/>
        <w:rPr>
          <w:noProof/>
          <w:lang w:eastAsia="en-US" w:bidi="th-TH"/>
        </w:rPr>
      </w:pPr>
      <w:r>
        <w:rPr>
          <w:noProof/>
          <w:lang w:eastAsia="en-US" w:bidi="th-TH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75EC1344" wp14:editId="7CAC0060">
                <wp:simplePos x="0" y="0"/>
                <wp:positionH relativeFrom="column">
                  <wp:posOffset>141311</wp:posOffset>
                </wp:positionH>
                <wp:positionV relativeFrom="paragraph">
                  <wp:posOffset>0</wp:posOffset>
                </wp:positionV>
                <wp:extent cx="6423103" cy="825190"/>
                <wp:effectExtent l="0" t="0" r="15875" b="13335"/>
                <wp:wrapNone/>
                <wp:docPr id="1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3103" cy="825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4498" w:rsidRDefault="00CE429A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lang w:bidi="th-TH"/>
                              </w:rPr>
                            </w:pPr>
                            <w:r w:rsidRPr="00474498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เทศบาลตำบลโคกสูง งานจัดเก็บรายได้ จัดทำโครงการจัดเก็บภาษีเคลื่อนที่เพื่อบริการประชาชนในพื้นที่ </w:t>
                            </w:r>
                          </w:p>
                          <w:p w:rsidR="00CE429A" w:rsidRPr="00474498" w:rsidRDefault="00CE429A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lang w:bidi="th-TH"/>
                              </w:rPr>
                            </w:pPr>
                            <w:r w:rsidRPr="00474498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ได้กำหนดตารางการออกจัดเก็บภาษีเคลื่อนที่ ตั้งแต่ ๘ กุมภาพันธ์ - ๑๗ มีนาคม ๒๕๖๕ ณ บริเวณศาลาประชาคมทุกหมู่บ้าน</w:t>
                            </w:r>
                            <w:r w:rsidR="00474498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  </w:t>
                            </w:r>
                            <w:r w:rsidRPr="00474498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 ตั้งแต่เวลา ๐๙.๓๐ - ๑๒.๐๐ น.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11.15pt;margin-top:0;width:505.75pt;height:6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">
                <v:textbox>
                  <w:txbxContent>
                    <w:p w:rsidR="00474498" w:rsidRDefault="00CE429A">
                      <w:pPr>
                        <w:rPr>
                          <w:rFonts w:ascii="TH SarabunIT๙" w:hAnsi="TH SarabunIT๙" w:cs="TH SarabunIT๙" w:hint="cs"/>
                          <w:b/>
                          <w:bCs/>
                          <w:color w:val="C00000"/>
                          <w:sz w:val="32"/>
                          <w:szCs w:val="32"/>
                          <w:lang w:bidi="th-TH"/>
                        </w:rPr>
                      </w:pPr>
                      <w:r w:rsidRPr="00474498">
                        <w:rPr>
                          <w:rFonts w:ascii="TH SarabunIT๙" w:hAnsi="TH SarabunIT๙" w:cs="TH SarabunIT๙"/>
                          <w:b/>
                          <w:bCs/>
                          <w:color w:val="C00000"/>
                          <w:sz w:val="32"/>
                          <w:szCs w:val="32"/>
                          <w:cs/>
                          <w:lang w:bidi="th-TH"/>
                        </w:rPr>
                        <w:t xml:space="preserve">เทศบาลตำบลโคกสูง งานจัดเก็บรายได้ จัดทำโครงการจัดเก็บภาษีเคลื่อนที่เพื่อบริการประชาชนในพื้นที่ </w:t>
                      </w:r>
                    </w:p>
                    <w:p w:rsidR="00CE429A" w:rsidRPr="00474498" w:rsidRDefault="00CE429A">
                      <w:pPr>
                        <w:rPr>
                          <w:rFonts w:ascii="TH SarabunIT๙" w:hAnsi="TH SarabunIT๙" w:cs="TH SarabunIT๙"/>
                          <w:b/>
                          <w:bCs/>
                          <w:color w:val="C00000"/>
                          <w:sz w:val="32"/>
                          <w:szCs w:val="32"/>
                          <w:lang w:bidi="th-TH"/>
                        </w:rPr>
                      </w:pPr>
                      <w:r w:rsidRPr="00474498">
                        <w:rPr>
                          <w:rFonts w:ascii="TH SarabunIT๙" w:hAnsi="TH SarabunIT๙" w:cs="TH SarabunIT๙"/>
                          <w:b/>
                          <w:bCs/>
                          <w:color w:val="C00000"/>
                          <w:sz w:val="32"/>
                          <w:szCs w:val="32"/>
                          <w:cs/>
                          <w:lang w:bidi="th-TH"/>
                        </w:rPr>
                        <w:t>ได้กำหนดตารางการออกจัดเก็บภาษีเคลื่อนที่ ตั้งแต่ ๘ กุมภาพันธ์ - ๑๗ มีนาคม ๒๕๖๕ ณ บริเวณศาลาประชาคมทุกหมู่บ้าน</w:t>
                      </w:r>
                      <w:r w:rsidR="00474498">
                        <w:rPr>
                          <w:rFonts w:ascii="TH SarabunIT๙" w:hAnsi="TH SarabunIT๙" w:cs="TH SarabunIT๙" w:hint="cs"/>
                          <w:b/>
                          <w:bCs/>
                          <w:color w:val="C00000"/>
                          <w:sz w:val="32"/>
                          <w:szCs w:val="32"/>
                          <w:cs/>
                          <w:lang w:bidi="th-TH"/>
                        </w:rPr>
                        <w:t xml:space="preserve">  </w:t>
                      </w:r>
                      <w:r w:rsidRPr="00474498">
                        <w:rPr>
                          <w:rFonts w:ascii="TH SarabunIT๙" w:hAnsi="TH SarabunIT๙" w:cs="TH SarabunIT๙"/>
                          <w:b/>
                          <w:bCs/>
                          <w:color w:val="C00000"/>
                          <w:sz w:val="32"/>
                          <w:szCs w:val="32"/>
                          <w:cs/>
                          <w:lang w:bidi="th-TH"/>
                        </w:rPr>
                        <w:t xml:space="preserve"> ตั้งแต่เวลา ๐๙.๓๐ - ๑๒.๐๐ น.</w:t>
                      </w:r>
                    </w:p>
                  </w:txbxContent>
                </v:textbox>
              </v:shape>
            </w:pict>
          </mc:Fallback>
        </mc:AlternateContent>
      </w:r>
    </w:p>
    <w:p w:rsidR="00E10CE7" w:rsidRDefault="00E10CE7" w:rsidP="00E10CE7">
      <w:pPr>
        <w:pStyle w:val="aa"/>
        <w:rPr>
          <w:noProof/>
          <w:lang w:eastAsia="en-US" w:bidi="th-TH"/>
        </w:rPr>
      </w:pPr>
    </w:p>
    <w:p w:rsidR="00FE0261" w:rsidRPr="00FE0261" w:rsidRDefault="00FE0261" w:rsidP="00FE0261">
      <w:pPr>
        <w:rPr>
          <w:lang w:eastAsia="en-US" w:bidi="th-TH"/>
        </w:rPr>
      </w:pPr>
    </w:p>
    <w:p w:rsidR="00E10CE7" w:rsidRDefault="00504794" w:rsidP="00E10CE7">
      <w:pPr>
        <w:pStyle w:val="aa"/>
        <w:rPr>
          <w:noProof/>
          <w:lang w:eastAsia="en-US" w:bidi="th-TH"/>
        </w:rPr>
      </w:pPr>
      <w:r>
        <w:rPr>
          <w:noProof/>
          <w:lang w:eastAsia="en-US" w:bidi="th-TH"/>
        </w:rPr>
        <w:drawing>
          <wp:anchor distT="0" distB="0" distL="114300" distR="114300" simplePos="0" relativeHeight="251798528" behindDoc="0" locked="0" layoutInCell="1" allowOverlap="1" wp14:anchorId="7B37F45C" wp14:editId="2CA66ED3">
            <wp:simplePos x="0" y="0"/>
            <wp:positionH relativeFrom="column">
              <wp:posOffset>3423285</wp:posOffset>
            </wp:positionH>
            <wp:positionV relativeFrom="paragraph">
              <wp:posOffset>165735</wp:posOffset>
            </wp:positionV>
            <wp:extent cx="3211195" cy="2631440"/>
            <wp:effectExtent l="0" t="0" r="8255" b="0"/>
            <wp:wrapSquare wrapText="bothSides"/>
            <wp:docPr id="11" name="Picture 1" descr="https://www.khoksoong-ud.go.th/index/add_file/vUBoqPKThu335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khoksoong-ud.go.th/index/add_file/vUBoqPKThu33556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195" cy="2631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43DF">
        <w:rPr>
          <w:noProof/>
          <w:lang w:eastAsia="en-US" w:bidi="th-TH"/>
        </w:rPr>
        <w:drawing>
          <wp:anchor distT="0" distB="0" distL="114300" distR="114300" simplePos="0" relativeHeight="251801600" behindDoc="0" locked="0" layoutInCell="1" allowOverlap="1" wp14:anchorId="2C98F7D6" wp14:editId="03689C2C">
            <wp:simplePos x="0" y="0"/>
            <wp:positionH relativeFrom="column">
              <wp:posOffset>137160</wp:posOffset>
            </wp:positionH>
            <wp:positionV relativeFrom="paragraph">
              <wp:posOffset>247650</wp:posOffset>
            </wp:positionV>
            <wp:extent cx="2807970" cy="2549525"/>
            <wp:effectExtent l="0" t="0" r="0" b="3175"/>
            <wp:wrapSquare wrapText="bothSides"/>
            <wp:docPr id="20" name="รูปภาพ 20" descr="D:\เว็ปไชต 13\110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เว็ปไชต 13\11074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970" cy="2549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2FE2" w:rsidRDefault="00152FE2" w:rsidP="00152FE2">
      <w:pPr>
        <w:rPr>
          <w:lang w:eastAsia="en-US" w:bidi="th-TH"/>
        </w:rPr>
      </w:pPr>
    </w:p>
    <w:p w:rsidR="00152FE2" w:rsidRPr="00152FE2" w:rsidRDefault="00152FE2" w:rsidP="00152FE2">
      <w:pPr>
        <w:rPr>
          <w:lang w:eastAsia="en-US" w:bidi="th-TH"/>
        </w:rPr>
      </w:pPr>
    </w:p>
    <w:p w:rsidR="00E10CE7" w:rsidRDefault="00E10CE7" w:rsidP="00E10CE7">
      <w:pPr>
        <w:pStyle w:val="aa"/>
        <w:rPr>
          <w:noProof/>
          <w:lang w:eastAsia="en-US" w:bidi="th-TH"/>
        </w:rPr>
      </w:pPr>
    </w:p>
    <w:p w:rsidR="00E10CE7" w:rsidRPr="00FF78C0" w:rsidRDefault="00E10CE7" w:rsidP="00E10CE7">
      <w:pPr>
        <w:pStyle w:val="aa"/>
        <w:rPr>
          <w:noProof/>
          <w:color w:val="C00000"/>
          <w:lang w:eastAsia="en-US" w:bidi="th-TH"/>
        </w:rPr>
      </w:pPr>
    </w:p>
    <w:p w:rsidR="00E10CE7" w:rsidRDefault="009A03FA" w:rsidP="00E10CE7">
      <w:pPr>
        <w:pStyle w:val="aa"/>
        <w:rPr>
          <w:noProof/>
          <w:lang w:eastAsia="en-US" w:bidi="th-TH"/>
        </w:rPr>
      </w:pPr>
      <w:r>
        <w:rPr>
          <w:noProof/>
          <w:lang w:eastAsia="en-US" w:bidi="th-TH"/>
        </w:rPr>
        <w:t xml:space="preserve">  </w:t>
      </w:r>
    </w:p>
    <w:p w:rsidR="00E10CE7" w:rsidRDefault="00E10CE7" w:rsidP="00E10CE7">
      <w:pPr>
        <w:pStyle w:val="aa"/>
        <w:rPr>
          <w:noProof/>
          <w:lang w:eastAsia="en-US" w:bidi="th-TH"/>
        </w:rPr>
      </w:pPr>
    </w:p>
    <w:p w:rsidR="00E10CE7" w:rsidRDefault="00E10CE7" w:rsidP="00E10CE7">
      <w:pPr>
        <w:pStyle w:val="aa"/>
        <w:rPr>
          <w:noProof/>
          <w:lang w:eastAsia="en-US" w:bidi="th-TH"/>
        </w:rPr>
      </w:pPr>
    </w:p>
    <w:p w:rsidR="00E10CE7" w:rsidRDefault="00E10CE7" w:rsidP="00E10CE7">
      <w:pPr>
        <w:pStyle w:val="aa"/>
        <w:rPr>
          <w:noProof/>
          <w:lang w:eastAsia="en-US" w:bidi="th-TH"/>
        </w:rPr>
      </w:pPr>
    </w:p>
    <w:p w:rsidR="00E10CE7" w:rsidRDefault="00E10CE7" w:rsidP="00E10CE7">
      <w:pPr>
        <w:pStyle w:val="aa"/>
        <w:rPr>
          <w:noProof/>
          <w:lang w:eastAsia="en-US" w:bidi="th-TH"/>
        </w:rPr>
      </w:pPr>
    </w:p>
    <w:p w:rsidR="00E10CE7" w:rsidRDefault="00E10CE7" w:rsidP="00E10CE7">
      <w:pPr>
        <w:pStyle w:val="aa"/>
        <w:rPr>
          <w:noProof/>
          <w:lang w:eastAsia="en-US" w:bidi="th-TH"/>
        </w:rPr>
      </w:pPr>
    </w:p>
    <w:p w:rsidR="00713F4C" w:rsidRDefault="00713F4C" w:rsidP="00713F4C">
      <w:pPr>
        <w:rPr>
          <w:lang w:eastAsia="en-US" w:bidi="th-TH"/>
        </w:rPr>
      </w:pPr>
    </w:p>
    <w:p w:rsidR="00972868" w:rsidRPr="00972868" w:rsidRDefault="00E1003A" w:rsidP="00E10CE7">
      <w:pPr>
        <w:pStyle w:val="aa"/>
        <w:rPr>
          <w:noProof/>
          <w:cs/>
          <w:lang w:eastAsia="en-US" w:bidi="th-TH"/>
        </w:rPr>
      </w:pPr>
      <w:r>
        <w:rPr>
          <w:noProof/>
          <w:color w:val="C00000"/>
          <w:lang w:eastAsia="en-US" w:bidi="th-TH"/>
        </w:rPr>
        <w:drawing>
          <wp:anchor distT="0" distB="0" distL="114300" distR="114300" simplePos="0" relativeHeight="251800576" behindDoc="0" locked="0" layoutInCell="1" allowOverlap="1" wp14:anchorId="55209DB4" wp14:editId="5F4ED99B">
            <wp:simplePos x="0" y="0"/>
            <wp:positionH relativeFrom="column">
              <wp:posOffset>18415</wp:posOffset>
            </wp:positionH>
            <wp:positionV relativeFrom="paragraph">
              <wp:posOffset>466090</wp:posOffset>
            </wp:positionV>
            <wp:extent cx="3159125" cy="2525395"/>
            <wp:effectExtent l="0" t="0" r="3175" b="8255"/>
            <wp:wrapSquare wrapText="bothSides"/>
            <wp:docPr id="19" name="รูปภาพ 19" descr="D:\เว็ปไชต 13\110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เว็ปไชต 13\11074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125" cy="25253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78C0">
        <w:rPr>
          <w:noProof/>
          <w:color w:val="C00000"/>
          <w:lang w:eastAsia="en-US" w:bidi="th-TH"/>
        </w:rPr>
        <w:drawing>
          <wp:anchor distT="0" distB="0" distL="114300" distR="114300" simplePos="0" relativeHeight="251799552" behindDoc="0" locked="0" layoutInCell="1" allowOverlap="1" wp14:anchorId="4BDDFCA6" wp14:editId="1E323B5B">
            <wp:simplePos x="0" y="0"/>
            <wp:positionH relativeFrom="column">
              <wp:posOffset>3460115</wp:posOffset>
            </wp:positionH>
            <wp:positionV relativeFrom="paragraph">
              <wp:posOffset>466090</wp:posOffset>
            </wp:positionV>
            <wp:extent cx="3099435" cy="2571750"/>
            <wp:effectExtent l="0" t="0" r="5715" b="0"/>
            <wp:wrapSquare wrapText="bothSides"/>
            <wp:docPr id="18" name="Picture 3" descr="https://www.khoksoong-ud.go.th/index/add_file/meSErhyThu33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khoksoong-ud.go.th/index/add_file/meSErhyThu3370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435" cy="2571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101C">
        <w:rPr>
          <w:noProof/>
          <w:lang w:eastAsia="en-US" w:bidi="th-TH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081BDDBD" wp14:editId="301660AC">
                <wp:simplePos x="0" y="0"/>
                <wp:positionH relativeFrom="page">
                  <wp:posOffset>5822950</wp:posOffset>
                </wp:positionH>
                <wp:positionV relativeFrom="page">
                  <wp:posOffset>2487295</wp:posOffset>
                </wp:positionV>
                <wp:extent cx="535305" cy="446405"/>
                <wp:effectExtent l="3175" t="1270" r="4445" b="0"/>
                <wp:wrapNone/>
                <wp:docPr id="6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305" cy="446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50B1" w:rsidRDefault="00F350B1"/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29" type="#_x0000_t202" style="position:absolute;margin-left:458.5pt;margin-top:195.85pt;width:42.15pt;height:35.15pt;z-index:25164492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" filled="f" stroked="f">
                <v:textbox>
                  <w:txbxContent>
                    <w:p w:rsidR="00F350B1" w:rsidRDefault="00F350B1"/>
                  </w:txbxContent>
                </v:textbox>
                <w10:wrap anchorx="page" anchory="page"/>
              </v:shape>
            </w:pict>
          </mc:Fallback>
        </mc:AlternateContent>
      </w:r>
      <w:r w:rsidR="00E6101C">
        <w:rPr>
          <w:noProof/>
          <w:lang w:eastAsia="en-US" w:bidi="th-TH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6587651F" wp14:editId="163F50C6">
                <wp:simplePos x="0" y="0"/>
                <wp:positionH relativeFrom="page">
                  <wp:posOffset>6508750</wp:posOffset>
                </wp:positionH>
                <wp:positionV relativeFrom="page">
                  <wp:posOffset>2677795</wp:posOffset>
                </wp:positionV>
                <wp:extent cx="497840" cy="408940"/>
                <wp:effectExtent l="3175" t="1270" r="3810" b="0"/>
                <wp:wrapNone/>
                <wp:docPr id="60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840" cy="408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50B1" w:rsidRDefault="00F350B1"/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30" type="#_x0000_t202" style="position:absolute;margin-left:512.5pt;margin-top:210.85pt;width:39.2pt;height:32.2pt;z-index:25164595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" filled="f" stroked="f">
                <v:textbox>
                  <w:txbxContent>
                    <w:p w:rsidR="00F350B1" w:rsidRDefault="00F350B1"/>
                  </w:txbxContent>
                </v:textbox>
                <w10:wrap anchorx="page" anchory="page"/>
              </v:shape>
            </w:pict>
          </mc:Fallback>
        </mc:AlternateContent>
      </w:r>
      <w:r w:rsidR="00E6101C">
        <w:rPr>
          <w:noProof/>
          <w:lang w:eastAsia="en-US" w:bidi="th-TH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160A6EBC" wp14:editId="2946DB9E">
                <wp:simplePos x="0" y="0"/>
                <wp:positionH relativeFrom="page">
                  <wp:posOffset>6280150</wp:posOffset>
                </wp:positionH>
                <wp:positionV relativeFrom="page">
                  <wp:posOffset>2334895</wp:posOffset>
                </wp:positionV>
                <wp:extent cx="410845" cy="319405"/>
                <wp:effectExtent l="3175" t="1270" r="0" b="3175"/>
                <wp:wrapNone/>
                <wp:docPr id="59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845" cy="319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50B1" w:rsidRDefault="00F350B1"/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31" type="#_x0000_t202" style="position:absolute;margin-left:494.5pt;margin-top:183.85pt;width:32.35pt;height:25.15pt;z-index:25164697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" filled="f" stroked="f">
                <v:textbox>
                  <w:txbxContent>
                    <w:p w:rsidR="00F350B1" w:rsidRDefault="00F350B1"/>
                  </w:txbxContent>
                </v:textbox>
                <w10:wrap anchorx="page" anchory="page"/>
              </v:shape>
            </w:pict>
          </mc:Fallback>
        </mc:AlternateContent>
      </w:r>
      <w:r w:rsidR="00E6101C">
        <w:rPr>
          <w:noProof/>
          <w:lang w:eastAsia="en-US" w:bidi="th-TH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1E641484" wp14:editId="0073D6D0">
                <wp:simplePos x="0" y="0"/>
                <wp:positionH relativeFrom="page">
                  <wp:posOffset>2508250</wp:posOffset>
                </wp:positionH>
                <wp:positionV relativeFrom="page">
                  <wp:posOffset>1773555</wp:posOffset>
                </wp:positionV>
                <wp:extent cx="2905125" cy="2066290"/>
                <wp:effectExtent l="3175" t="1905" r="0" b="4445"/>
                <wp:wrapNone/>
                <wp:docPr id="58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5125" cy="2066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50B1" w:rsidRDefault="00F350B1"/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32" type="#_x0000_t202" style="position:absolute;margin-left:197.5pt;margin-top:139.65pt;width:228.75pt;height:162.7pt;z-index:25164902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" filled="f" stroked="f">
                <v:textbox style="mso-fit-shape-to-text:t" inset="0,0,0,0">
                  <w:txbxContent>
                    <w:p w:rsidR="00F350B1" w:rsidRDefault="00F350B1"/>
                  </w:txbxContent>
                </v:textbox>
                <w10:wrap anchorx="page" anchory="page"/>
              </v:shape>
            </w:pict>
          </mc:Fallback>
        </mc:AlternateContent>
      </w:r>
      <w:r w:rsidR="00E6101C">
        <w:rPr>
          <w:noProof/>
          <w:lang w:eastAsia="en-US" w:bidi="th-TH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7048848" wp14:editId="03ED1E22">
                <wp:simplePos x="0" y="0"/>
                <wp:positionH relativeFrom="page">
                  <wp:posOffset>476885</wp:posOffset>
                </wp:positionH>
                <wp:positionV relativeFrom="page">
                  <wp:posOffset>5469890</wp:posOffset>
                </wp:positionV>
                <wp:extent cx="1878965" cy="2463165"/>
                <wp:effectExtent l="635" t="2540" r="0" b="1270"/>
                <wp:wrapNone/>
                <wp:docPr id="35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8965" cy="2463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50B1" w:rsidRDefault="00F350B1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" o:spid="_x0000_s1033" type="#_x0000_t202" style="position:absolute;margin-left:37.55pt;margin-top:430.7pt;width:147.95pt;height:193.95pt;z-index:25166848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" filled="f" stroked="f">
                <v:textbox style="mso-fit-shape-to-text:t">
                  <w:txbxContent>
                    <w:p w:rsidR="00F350B1" w:rsidRDefault="00F350B1"/>
                  </w:txbxContent>
                </v:textbox>
                <w10:wrap anchorx="page" anchory="page"/>
              </v:shape>
            </w:pict>
          </mc:Fallback>
        </mc:AlternateContent>
      </w:r>
      <w:r w:rsidR="00E6101C">
        <w:rPr>
          <w:noProof/>
          <w:lang w:eastAsia="en-US" w:bidi="th-TH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AA9B3A0" wp14:editId="1B5CE096">
                <wp:simplePos x="0" y="0"/>
                <wp:positionH relativeFrom="page">
                  <wp:posOffset>476885</wp:posOffset>
                </wp:positionH>
                <wp:positionV relativeFrom="page">
                  <wp:posOffset>1214755</wp:posOffset>
                </wp:positionV>
                <wp:extent cx="1878965" cy="2205990"/>
                <wp:effectExtent l="635" t="0" r="0" b="0"/>
                <wp:wrapNone/>
                <wp:docPr id="33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8965" cy="2205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50B1" w:rsidRDefault="00F350B1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" o:spid="_x0000_s1034" type="#_x0000_t202" style="position:absolute;margin-left:37.55pt;margin-top:95.65pt;width:147.95pt;height:173.7pt;z-index:25166745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" filled="f" stroked="f">
                <v:textbox style="mso-fit-shape-to-text:t">
                  <w:txbxContent>
                    <w:p w:rsidR="00F350B1" w:rsidRDefault="00F350B1"/>
                  </w:txbxContent>
                </v:textbox>
                <w10:wrap anchorx="page" anchory="page"/>
              </v:shape>
            </w:pict>
          </mc:Fallback>
        </mc:AlternateContent>
      </w:r>
    </w:p>
    <w:p w:rsidR="00FE0261" w:rsidRDefault="006A2492" w:rsidP="00972868">
      <w:pPr>
        <w:rPr>
          <w:rFonts w:ascii="TH SarabunPSK" w:hAnsi="TH SarabunPSK" w:cs="TH SarabunPSK"/>
          <w:b/>
          <w:noProof/>
          <w:color w:val="EEECE1" w:themeColor="background2"/>
          <w:sz w:val="32"/>
          <w:szCs w:val="32"/>
          <w:lang w:eastAsia="en-US" w:bidi="th-TH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</w:pPr>
      <w:r>
        <w:rPr>
          <w:rFonts w:ascii="TH SarabunPSK" w:hAnsi="TH SarabunPSK" w:cs="TH SarabunPSK"/>
          <w:b/>
          <w:noProof/>
          <w:color w:val="EEECE1" w:themeColor="background2"/>
          <w:sz w:val="32"/>
          <w:szCs w:val="32"/>
          <w:lang w:eastAsia="en-US" w:bidi="th-TH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lastRenderedPageBreak/>
        <w:t xml:space="preserve">    </w:t>
      </w:r>
      <w:r w:rsidR="000B0924">
        <w:rPr>
          <w:rFonts w:ascii="TH SarabunPSK" w:hAnsi="TH SarabunPSK" w:cs="TH SarabunPSK"/>
          <w:b/>
          <w:noProof/>
          <w:color w:val="EEECE1" w:themeColor="background2"/>
          <w:sz w:val="32"/>
          <w:szCs w:val="32"/>
          <w:lang w:eastAsia="en-US" w:bidi="th-TH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 xml:space="preserve"> </w:t>
      </w:r>
      <w:r>
        <w:rPr>
          <w:rFonts w:ascii="TH SarabunPSK" w:hAnsi="TH SarabunPSK" w:cs="TH SarabunPSK"/>
          <w:b/>
          <w:noProof/>
          <w:color w:val="EEECE1" w:themeColor="background2"/>
          <w:sz w:val="32"/>
          <w:szCs w:val="32"/>
          <w:lang w:eastAsia="en-US" w:bidi="th-TH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 xml:space="preserve">  </w:t>
      </w:r>
      <w:r w:rsidR="000B0924">
        <w:rPr>
          <w:rFonts w:ascii="TH SarabunPSK" w:hAnsi="TH SarabunPSK" w:cs="TH SarabunPSK"/>
          <w:b/>
          <w:noProof/>
          <w:color w:val="EEECE1" w:themeColor="background2"/>
          <w:sz w:val="32"/>
          <w:szCs w:val="32"/>
          <w:lang w:eastAsia="en-US" w:bidi="th-TH"/>
        </w:rPr>
        <w:t xml:space="preserve"> </w:t>
      </w:r>
      <w:r>
        <w:rPr>
          <w:rFonts w:ascii="TH SarabunPSK" w:hAnsi="TH SarabunPSK" w:cs="TH SarabunPSK"/>
          <w:b/>
          <w:noProof/>
          <w:color w:val="EEECE1" w:themeColor="background2"/>
          <w:sz w:val="32"/>
          <w:szCs w:val="32"/>
          <w:lang w:eastAsia="en-US" w:bidi="th-TH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 xml:space="preserve"> </w:t>
      </w:r>
      <w:r w:rsidR="000B0924">
        <w:rPr>
          <w:rFonts w:ascii="TH SarabunPSK" w:hAnsi="TH SarabunPSK" w:cs="TH SarabunPSK"/>
          <w:b/>
          <w:noProof/>
          <w:color w:val="EEECE1" w:themeColor="background2"/>
          <w:sz w:val="32"/>
          <w:szCs w:val="32"/>
          <w:lang w:eastAsia="en-US" w:bidi="th-TH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 xml:space="preserve">  </w:t>
      </w:r>
      <w:r>
        <w:rPr>
          <w:rFonts w:ascii="TH SarabunPSK" w:hAnsi="TH SarabunPSK" w:cs="TH SarabunPSK"/>
          <w:b/>
          <w:noProof/>
          <w:color w:val="EEECE1" w:themeColor="background2"/>
          <w:sz w:val="32"/>
          <w:szCs w:val="32"/>
          <w:lang w:eastAsia="en-US" w:bidi="th-TH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 xml:space="preserve">                       </w:t>
      </w:r>
    </w:p>
    <w:p w:rsidR="002E2A1A" w:rsidRDefault="005C4532" w:rsidP="00972868">
      <w:pPr>
        <w:rPr>
          <w:rFonts w:ascii="TH SarabunPSK" w:hAnsi="TH SarabunPSK" w:cs="TH SarabunPSK"/>
          <w:b/>
          <w:noProof/>
          <w:color w:val="EEECE1" w:themeColor="background2"/>
          <w:sz w:val="32"/>
          <w:szCs w:val="32"/>
          <w:lang w:eastAsia="en-US" w:bidi="th-TH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</w:pPr>
      <w:r w:rsidRPr="005C4532">
        <w:rPr>
          <w:rFonts w:ascii="TH SarabunPSK" w:hAnsi="TH SarabunPSK" w:cs="TH SarabunPSK"/>
          <w:b/>
          <w:noProof/>
          <w:color w:val="EEECE1" w:themeColor="background2"/>
          <w:sz w:val="32"/>
          <w:szCs w:val="32"/>
          <w:lang w:eastAsia="en-US" w:bidi="th-TH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3DEDD15F" wp14:editId="67860E4A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6266985" cy="1137424"/>
                <wp:effectExtent l="0" t="0" r="19685" b="24765"/>
                <wp:wrapNone/>
                <wp:docPr id="2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6985" cy="113742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4532" w:rsidRPr="00013004" w:rsidRDefault="005C4532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7030A0"/>
                                <w:sz w:val="28"/>
                                <w:szCs w:val="28"/>
                                <w:cs/>
                                <w:lang w:bidi="th-TH"/>
                              </w:rPr>
                            </w:pPr>
                            <w:r w:rsidRPr="00013004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7030A0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วัน</w:t>
                            </w:r>
                            <w:r w:rsidR="00E7404F" w:rsidRPr="0001300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7030A0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พุธ</w:t>
                            </w:r>
                            <w:r w:rsidRPr="00013004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7030A0"/>
                                <w:sz w:val="28"/>
                                <w:szCs w:val="28"/>
                                <w:cs/>
                                <w:lang w:bidi="th-TH"/>
                              </w:rPr>
                              <w:t xml:space="preserve">ที่ </w:t>
                            </w:r>
                            <w:r w:rsidR="00045C4D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7030A0"/>
                                <w:sz w:val="28"/>
                                <w:szCs w:val="28"/>
                                <w:cs/>
                                <w:lang w:bidi="th-TH"/>
                              </w:rPr>
                              <w:t xml:space="preserve"> </w:t>
                            </w:r>
                            <w:r w:rsidRPr="00013004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7030A0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๒๓ กุมภาพันธ์</w:t>
                            </w:r>
                            <w:r w:rsidR="00045C4D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7030A0"/>
                                <w:sz w:val="28"/>
                                <w:szCs w:val="28"/>
                                <w:cs/>
                                <w:lang w:bidi="th-TH"/>
                              </w:rPr>
                              <w:t xml:space="preserve"> </w:t>
                            </w:r>
                            <w:r w:rsidRPr="00013004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7030A0"/>
                                <w:sz w:val="28"/>
                                <w:szCs w:val="28"/>
                                <w:cs/>
                                <w:lang w:bidi="th-TH"/>
                              </w:rPr>
                              <w:t xml:space="preserve"> ๒๕๖๕</w:t>
                            </w:r>
                            <w:r w:rsidR="00045C4D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7030A0"/>
                                <w:sz w:val="28"/>
                                <w:szCs w:val="28"/>
                                <w:cs/>
                                <w:lang w:bidi="th-TH"/>
                              </w:rPr>
                              <w:t xml:space="preserve">  </w:t>
                            </w:r>
                            <w:r w:rsidRPr="00013004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7030A0"/>
                                <w:sz w:val="28"/>
                                <w:szCs w:val="28"/>
                                <w:cs/>
                                <w:lang w:bidi="th-TH"/>
                              </w:rPr>
                              <w:t xml:space="preserve"> เวลา ๐๙.๐๐</w:t>
                            </w:r>
                            <w:r w:rsidR="00045C4D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7030A0"/>
                                <w:sz w:val="28"/>
                                <w:szCs w:val="28"/>
                                <w:cs/>
                                <w:lang w:bidi="th-TH"/>
                              </w:rPr>
                              <w:t xml:space="preserve"> น  </w:t>
                            </w:r>
                            <w:r w:rsidRPr="00013004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7030A0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เทศบาลตำบลโคกสูง</w:t>
                            </w:r>
                            <w:r w:rsidR="00E7404F" w:rsidRPr="0001300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7030A0"/>
                                <w:sz w:val="28"/>
                                <w:szCs w:val="28"/>
                                <w:cs/>
                                <w:lang w:bidi="th-TH"/>
                              </w:rPr>
                              <w:t xml:space="preserve">  </w:t>
                            </w:r>
                            <w:r w:rsidRPr="00013004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7030A0"/>
                                <w:sz w:val="28"/>
                                <w:szCs w:val="28"/>
                                <w:cs/>
                                <w:lang w:bidi="th-TH"/>
                              </w:rPr>
                              <w:t xml:space="preserve">จัดประชุมประจำเดือนกุมภาพันธ์ ๒๕๖๕ </w:t>
                            </w:r>
                            <w:r w:rsidR="00013004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7030A0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โ</w:t>
                            </w:r>
                            <w:r w:rsidR="0001300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7030A0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ดย</w:t>
                            </w:r>
                            <w:r w:rsidR="00045C4D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7030A0"/>
                                <w:sz w:val="28"/>
                                <w:szCs w:val="28"/>
                                <w:cs/>
                                <w:lang w:bidi="th-TH"/>
                              </w:rPr>
                              <w:t xml:space="preserve">    </w:t>
                            </w:r>
                            <w:r w:rsidRPr="00013004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7030A0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ร้อยตรีจักร</w:t>
                            </w:r>
                            <w:proofErr w:type="spellStart"/>
                            <w:r w:rsidRPr="00013004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7030A0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พงษ์</w:t>
                            </w:r>
                            <w:proofErr w:type="spellEnd"/>
                            <w:r w:rsidRPr="00013004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7030A0"/>
                                <w:sz w:val="28"/>
                                <w:szCs w:val="28"/>
                                <w:cs/>
                                <w:lang w:bidi="th-TH"/>
                              </w:rPr>
                              <w:t xml:space="preserve"> วิบูลย์กุล นายกเทศมนตรีตำบลโคกสูง </w:t>
                            </w:r>
                            <w:r w:rsidR="00350F93" w:rsidRPr="00013004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7030A0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เป็นประธ</w:t>
                            </w:r>
                            <w:r w:rsidR="00350F93" w:rsidRPr="0001300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7030A0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าน</w:t>
                            </w:r>
                            <w:r w:rsidRPr="00013004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7030A0"/>
                                <w:sz w:val="28"/>
                                <w:szCs w:val="28"/>
                                <w:cs/>
                                <w:lang w:bidi="th-TH"/>
                              </w:rPr>
                              <w:t xml:space="preserve"> ซึ่งมี นายพิมล อรรคคำ </w:t>
                            </w:r>
                            <w:r w:rsidR="00350F93" w:rsidRPr="00013004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7030A0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ปลัดเทศบ</w:t>
                            </w:r>
                            <w:r w:rsidR="00350F93" w:rsidRPr="0001300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7030A0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าล</w:t>
                            </w:r>
                            <w:r w:rsidRPr="00013004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7030A0"/>
                                <w:sz w:val="28"/>
                                <w:szCs w:val="28"/>
                                <w:cs/>
                                <w:lang w:bidi="th-TH"/>
                              </w:rPr>
                              <w:t xml:space="preserve"> พร้อมด้วยหัวหน้าส่วนราชการ </w:t>
                            </w:r>
                            <w:r w:rsidR="00045C4D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7030A0"/>
                                <w:sz w:val="28"/>
                                <w:szCs w:val="28"/>
                                <w:cs/>
                                <w:lang w:bidi="th-TH"/>
                              </w:rPr>
                              <w:t xml:space="preserve"> </w:t>
                            </w:r>
                            <w:r w:rsidRPr="00013004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7030A0"/>
                                <w:sz w:val="28"/>
                                <w:szCs w:val="28"/>
                                <w:cs/>
                                <w:lang w:bidi="th-TH"/>
                              </w:rPr>
                              <w:t xml:space="preserve">พนักงานเทศบาล </w:t>
                            </w:r>
                            <w:r w:rsidR="00045C4D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7030A0"/>
                                <w:sz w:val="28"/>
                                <w:szCs w:val="28"/>
                                <w:cs/>
                                <w:lang w:bidi="th-TH"/>
                              </w:rPr>
                              <w:t xml:space="preserve"> </w:t>
                            </w:r>
                            <w:r w:rsidRPr="00013004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7030A0"/>
                                <w:sz w:val="28"/>
                                <w:szCs w:val="28"/>
                                <w:cs/>
                                <w:lang w:bidi="th-TH"/>
                              </w:rPr>
                              <w:t xml:space="preserve">พนักงานครูเทศบาล </w:t>
                            </w:r>
                            <w:r w:rsidR="00045C4D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7030A0"/>
                                <w:sz w:val="28"/>
                                <w:szCs w:val="28"/>
                                <w:cs/>
                                <w:lang w:bidi="th-TH"/>
                              </w:rPr>
                              <w:t xml:space="preserve"> </w:t>
                            </w:r>
                            <w:r w:rsidRPr="00013004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7030A0"/>
                                <w:sz w:val="28"/>
                                <w:szCs w:val="28"/>
                                <w:cs/>
                                <w:lang w:bidi="th-TH"/>
                              </w:rPr>
                              <w:t xml:space="preserve">พนักงานจ้างทุกคนเข้าร่วมประชุมฯ </w:t>
                            </w:r>
                            <w:r w:rsidR="00045C4D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7030A0"/>
                                <w:sz w:val="28"/>
                                <w:szCs w:val="28"/>
                                <w:cs/>
                                <w:lang w:bidi="th-TH"/>
                              </w:rPr>
                              <w:t xml:space="preserve"> </w:t>
                            </w:r>
                            <w:r w:rsidRPr="00013004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7030A0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เพื่อรายงานผลการปฏิบัติงานในรอบเดือนที่ผ่านมา และแลกเปลี่ยนความคิดเห็นต่างๆ</w:t>
                            </w:r>
                            <w:r w:rsidR="00045C4D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7030A0"/>
                                <w:sz w:val="28"/>
                                <w:szCs w:val="28"/>
                                <w:cs/>
                                <w:lang w:bidi="th-TH"/>
                              </w:rPr>
                              <w:t xml:space="preserve"> </w:t>
                            </w:r>
                            <w:r w:rsidRPr="00013004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7030A0"/>
                                <w:sz w:val="28"/>
                                <w:szCs w:val="28"/>
                                <w:cs/>
                                <w:lang w:bidi="th-TH"/>
                              </w:rPr>
                              <w:t xml:space="preserve"> ในการปฏิบัติงาน</w:t>
                            </w:r>
                            <w:r w:rsidR="00350F93" w:rsidRPr="0001300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7030A0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และร่วม</w:t>
                            </w:r>
                            <w:r w:rsidR="00350F93" w:rsidRPr="00013004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7030A0"/>
                                <w:sz w:val="28"/>
                                <w:szCs w:val="28"/>
                                <w:shd w:val="clear" w:color="auto" w:fill="FFFFFF"/>
                                <w:cs/>
                                <w:lang w:bidi="th-TH"/>
                              </w:rPr>
                              <w:t>กิจกรรมร่วมแสดงเจตจำนงสุจริตในการบริหารงานและร่วมปฏิญาณตนแสดงเจตนารมณ์ต้านทุจริตของผู้บริหารและบุคลากรของเทศบาลตำบลโคกสู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0;margin-top:0;width:493.45pt;height:89.55pt;z-index:251803648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">
                <v:textbox>
                  <w:txbxContent>
                    <w:p w:rsidR="005C4532" w:rsidRPr="00013004" w:rsidRDefault="005C4532">
                      <w:pPr>
                        <w:rPr>
                          <w:rFonts w:ascii="TH SarabunIT๙" w:hAnsi="TH SarabunIT๙" w:cs="TH SarabunIT๙" w:hint="cs"/>
                          <w:b/>
                          <w:bCs/>
                          <w:color w:val="7030A0"/>
                          <w:sz w:val="28"/>
                          <w:szCs w:val="28"/>
                          <w:cs/>
                          <w:lang w:bidi="th-TH"/>
                        </w:rPr>
                      </w:pPr>
                      <w:r w:rsidRPr="00013004">
                        <w:rPr>
                          <w:rFonts w:ascii="TH SarabunIT๙" w:hAnsi="TH SarabunIT๙" w:cs="TH SarabunIT๙"/>
                          <w:b/>
                          <w:bCs/>
                          <w:color w:val="7030A0"/>
                          <w:sz w:val="28"/>
                          <w:szCs w:val="28"/>
                          <w:cs/>
                          <w:lang w:bidi="th-TH"/>
                        </w:rPr>
                        <w:t>วัน</w:t>
                      </w:r>
                      <w:r w:rsidR="00E7404F" w:rsidRPr="00013004">
                        <w:rPr>
                          <w:rFonts w:ascii="TH SarabunIT๙" w:hAnsi="TH SarabunIT๙" w:cs="TH SarabunIT๙" w:hint="cs"/>
                          <w:b/>
                          <w:bCs/>
                          <w:color w:val="7030A0"/>
                          <w:sz w:val="28"/>
                          <w:szCs w:val="28"/>
                          <w:cs/>
                          <w:lang w:bidi="th-TH"/>
                        </w:rPr>
                        <w:t>พุธ</w:t>
                      </w:r>
                      <w:r w:rsidRPr="00013004">
                        <w:rPr>
                          <w:rFonts w:ascii="TH SarabunIT๙" w:hAnsi="TH SarabunIT๙" w:cs="TH SarabunIT๙"/>
                          <w:b/>
                          <w:bCs/>
                          <w:color w:val="7030A0"/>
                          <w:sz w:val="28"/>
                          <w:szCs w:val="28"/>
                          <w:cs/>
                          <w:lang w:bidi="th-TH"/>
                        </w:rPr>
                        <w:t xml:space="preserve">ที่ </w:t>
                      </w:r>
                      <w:r w:rsidR="00045C4D">
                        <w:rPr>
                          <w:rFonts w:ascii="TH SarabunIT๙" w:hAnsi="TH SarabunIT๙" w:cs="TH SarabunIT๙" w:hint="cs"/>
                          <w:b/>
                          <w:bCs/>
                          <w:color w:val="7030A0"/>
                          <w:sz w:val="28"/>
                          <w:szCs w:val="28"/>
                          <w:cs/>
                          <w:lang w:bidi="th-TH"/>
                        </w:rPr>
                        <w:t xml:space="preserve"> </w:t>
                      </w:r>
                      <w:r w:rsidRPr="00013004">
                        <w:rPr>
                          <w:rFonts w:ascii="TH SarabunIT๙" w:hAnsi="TH SarabunIT๙" w:cs="TH SarabunIT๙"/>
                          <w:b/>
                          <w:bCs/>
                          <w:color w:val="7030A0"/>
                          <w:sz w:val="28"/>
                          <w:szCs w:val="28"/>
                          <w:cs/>
                          <w:lang w:bidi="th-TH"/>
                        </w:rPr>
                        <w:t>๒๓ กุมภาพันธ์</w:t>
                      </w:r>
                      <w:r w:rsidR="00045C4D">
                        <w:rPr>
                          <w:rFonts w:ascii="TH SarabunIT๙" w:hAnsi="TH SarabunIT๙" w:cs="TH SarabunIT๙" w:hint="cs"/>
                          <w:b/>
                          <w:bCs/>
                          <w:color w:val="7030A0"/>
                          <w:sz w:val="28"/>
                          <w:szCs w:val="28"/>
                          <w:cs/>
                          <w:lang w:bidi="th-TH"/>
                        </w:rPr>
                        <w:t xml:space="preserve"> </w:t>
                      </w:r>
                      <w:r w:rsidRPr="00013004">
                        <w:rPr>
                          <w:rFonts w:ascii="TH SarabunIT๙" w:hAnsi="TH SarabunIT๙" w:cs="TH SarabunIT๙"/>
                          <w:b/>
                          <w:bCs/>
                          <w:color w:val="7030A0"/>
                          <w:sz w:val="28"/>
                          <w:szCs w:val="28"/>
                          <w:cs/>
                          <w:lang w:bidi="th-TH"/>
                        </w:rPr>
                        <w:t xml:space="preserve"> ๒๕๖๕</w:t>
                      </w:r>
                      <w:r w:rsidR="00045C4D">
                        <w:rPr>
                          <w:rFonts w:ascii="TH SarabunIT๙" w:hAnsi="TH SarabunIT๙" w:cs="TH SarabunIT๙" w:hint="cs"/>
                          <w:b/>
                          <w:bCs/>
                          <w:color w:val="7030A0"/>
                          <w:sz w:val="28"/>
                          <w:szCs w:val="28"/>
                          <w:cs/>
                          <w:lang w:bidi="th-TH"/>
                        </w:rPr>
                        <w:t xml:space="preserve">  </w:t>
                      </w:r>
                      <w:r w:rsidRPr="00013004">
                        <w:rPr>
                          <w:rFonts w:ascii="TH SarabunIT๙" w:hAnsi="TH SarabunIT๙" w:cs="TH SarabunIT๙"/>
                          <w:b/>
                          <w:bCs/>
                          <w:color w:val="7030A0"/>
                          <w:sz w:val="28"/>
                          <w:szCs w:val="28"/>
                          <w:cs/>
                          <w:lang w:bidi="th-TH"/>
                        </w:rPr>
                        <w:t xml:space="preserve"> เวลา ๐๙.๐๐</w:t>
                      </w:r>
                      <w:r w:rsidR="00045C4D">
                        <w:rPr>
                          <w:rFonts w:ascii="TH SarabunIT๙" w:hAnsi="TH SarabunIT๙" w:cs="TH SarabunIT๙" w:hint="cs"/>
                          <w:b/>
                          <w:bCs/>
                          <w:color w:val="7030A0"/>
                          <w:sz w:val="28"/>
                          <w:szCs w:val="28"/>
                          <w:cs/>
                          <w:lang w:bidi="th-TH"/>
                        </w:rPr>
                        <w:t xml:space="preserve"> น  </w:t>
                      </w:r>
                      <w:r w:rsidRPr="00013004">
                        <w:rPr>
                          <w:rFonts w:ascii="TH SarabunIT๙" w:hAnsi="TH SarabunIT๙" w:cs="TH SarabunIT๙"/>
                          <w:b/>
                          <w:bCs/>
                          <w:color w:val="7030A0"/>
                          <w:sz w:val="28"/>
                          <w:szCs w:val="28"/>
                          <w:cs/>
                          <w:lang w:bidi="th-TH"/>
                        </w:rPr>
                        <w:t>เทศบาลตำบลโคกสูง</w:t>
                      </w:r>
                      <w:r w:rsidR="00E7404F" w:rsidRPr="00013004">
                        <w:rPr>
                          <w:rFonts w:ascii="TH SarabunIT๙" w:hAnsi="TH SarabunIT๙" w:cs="TH SarabunIT๙" w:hint="cs"/>
                          <w:b/>
                          <w:bCs/>
                          <w:color w:val="7030A0"/>
                          <w:sz w:val="28"/>
                          <w:szCs w:val="28"/>
                          <w:cs/>
                          <w:lang w:bidi="th-TH"/>
                        </w:rPr>
                        <w:t xml:space="preserve">  </w:t>
                      </w:r>
                      <w:r w:rsidRPr="00013004">
                        <w:rPr>
                          <w:rFonts w:ascii="TH SarabunIT๙" w:hAnsi="TH SarabunIT๙" w:cs="TH SarabunIT๙"/>
                          <w:b/>
                          <w:bCs/>
                          <w:color w:val="7030A0"/>
                          <w:sz w:val="28"/>
                          <w:szCs w:val="28"/>
                          <w:cs/>
                          <w:lang w:bidi="th-TH"/>
                        </w:rPr>
                        <w:t xml:space="preserve">จัดประชุมประจำเดือนกุมภาพันธ์ ๒๕๖๕ </w:t>
                      </w:r>
                      <w:r w:rsidR="00013004">
                        <w:rPr>
                          <w:rFonts w:ascii="TH SarabunIT๙" w:hAnsi="TH SarabunIT๙" w:cs="TH SarabunIT๙"/>
                          <w:b/>
                          <w:bCs/>
                          <w:color w:val="7030A0"/>
                          <w:sz w:val="28"/>
                          <w:szCs w:val="28"/>
                          <w:cs/>
                          <w:lang w:bidi="th-TH"/>
                        </w:rPr>
                        <w:t>โ</w:t>
                      </w:r>
                      <w:r w:rsidR="00013004">
                        <w:rPr>
                          <w:rFonts w:ascii="TH SarabunIT๙" w:hAnsi="TH SarabunIT๙" w:cs="TH SarabunIT๙" w:hint="cs"/>
                          <w:b/>
                          <w:bCs/>
                          <w:color w:val="7030A0"/>
                          <w:sz w:val="28"/>
                          <w:szCs w:val="28"/>
                          <w:cs/>
                          <w:lang w:bidi="th-TH"/>
                        </w:rPr>
                        <w:t>ดย</w:t>
                      </w:r>
                      <w:r w:rsidR="00045C4D">
                        <w:rPr>
                          <w:rFonts w:ascii="TH SarabunIT๙" w:hAnsi="TH SarabunIT๙" w:cs="TH SarabunIT๙" w:hint="cs"/>
                          <w:b/>
                          <w:bCs/>
                          <w:color w:val="7030A0"/>
                          <w:sz w:val="28"/>
                          <w:szCs w:val="28"/>
                          <w:cs/>
                          <w:lang w:bidi="th-TH"/>
                        </w:rPr>
                        <w:t xml:space="preserve">    </w:t>
                      </w:r>
                      <w:r w:rsidRPr="00013004">
                        <w:rPr>
                          <w:rFonts w:ascii="TH SarabunIT๙" w:hAnsi="TH SarabunIT๙" w:cs="TH SarabunIT๙"/>
                          <w:b/>
                          <w:bCs/>
                          <w:color w:val="7030A0"/>
                          <w:sz w:val="28"/>
                          <w:szCs w:val="28"/>
                          <w:cs/>
                          <w:lang w:bidi="th-TH"/>
                        </w:rPr>
                        <w:t>ร้อยตรีจักร</w:t>
                      </w:r>
                      <w:proofErr w:type="spellStart"/>
                      <w:r w:rsidRPr="00013004">
                        <w:rPr>
                          <w:rFonts w:ascii="TH SarabunIT๙" w:hAnsi="TH SarabunIT๙" w:cs="TH SarabunIT๙"/>
                          <w:b/>
                          <w:bCs/>
                          <w:color w:val="7030A0"/>
                          <w:sz w:val="28"/>
                          <w:szCs w:val="28"/>
                          <w:cs/>
                          <w:lang w:bidi="th-TH"/>
                        </w:rPr>
                        <w:t>พงษ์</w:t>
                      </w:r>
                      <w:proofErr w:type="spellEnd"/>
                      <w:r w:rsidRPr="00013004">
                        <w:rPr>
                          <w:rFonts w:ascii="TH SarabunIT๙" w:hAnsi="TH SarabunIT๙" w:cs="TH SarabunIT๙"/>
                          <w:b/>
                          <w:bCs/>
                          <w:color w:val="7030A0"/>
                          <w:sz w:val="28"/>
                          <w:szCs w:val="28"/>
                          <w:cs/>
                          <w:lang w:bidi="th-TH"/>
                        </w:rPr>
                        <w:t xml:space="preserve"> วิบูลย์กุล นายกเทศมนตรีตำบลโคกสูง </w:t>
                      </w:r>
                      <w:r w:rsidR="00350F93" w:rsidRPr="00013004">
                        <w:rPr>
                          <w:rFonts w:ascii="TH SarabunIT๙" w:hAnsi="TH SarabunIT๙" w:cs="TH SarabunIT๙"/>
                          <w:b/>
                          <w:bCs/>
                          <w:color w:val="7030A0"/>
                          <w:sz w:val="28"/>
                          <w:szCs w:val="28"/>
                          <w:cs/>
                          <w:lang w:bidi="th-TH"/>
                        </w:rPr>
                        <w:t>เป็นประธ</w:t>
                      </w:r>
                      <w:r w:rsidR="00350F93" w:rsidRPr="00013004">
                        <w:rPr>
                          <w:rFonts w:ascii="TH SarabunIT๙" w:hAnsi="TH SarabunIT๙" w:cs="TH SarabunIT๙" w:hint="cs"/>
                          <w:b/>
                          <w:bCs/>
                          <w:color w:val="7030A0"/>
                          <w:sz w:val="28"/>
                          <w:szCs w:val="28"/>
                          <w:cs/>
                          <w:lang w:bidi="th-TH"/>
                        </w:rPr>
                        <w:t>าน</w:t>
                      </w:r>
                      <w:r w:rsidRPr="00013004">
                        <w:rPr>
                          <w:rFonts w:ascii="TH SarabunIT๙" w:hAnsi="TH SarabunIT๙" w:cs="TH SarabunIT๙"/>
                          <w:b/>
                          <w:bCs/>
                          <w:color w:val="7030A0"/>
                          <w:sz w:val="28"/>
                          <w:szCs w:val="28"/>
                          <w:cs/>
                          <w:lang w:bidi="th-TH"/>
                        </w:rPr>
                        <w:t xml:space="preserve"> ซึ่งมี นายพิมล อรรคคำ </w:t>
                      </w:r>
                      <w:r w:rsidR="00350F93" w:rsidRPr="00013004">
                        <w:rPr>
                          <w:rFonts w:ascii="TH SarabunIT๙" w:hAnsi="TH SarabunIT๙" w:cs="TH SarabunIT๙"/>
                          <w:b/>
                          <w:bCs/>
                          <w:color w:val="7030A0"/>
                          <w:sz w:val="28"/>
                          <w:szCs w:val="28"/>
                          <w:cs/>
                          <w:lang w:bidi="th-TH"/>
                        </w:rPr>
                        <w:t>ปลัดเทศบ</w:t>
                      </w:r>
                      <w:r w:rsidR="00350F93" w:rsidRPr="00013004">
                        <w:rPr>
                          <w:rFonts w:ascii="TH SarabunIT๙" w:hAnsi="TH SarabunIT๙" w:cs="TH SarabunIT๙" w:hint="cs"/>
                          <w:b/>
                          <w:bCs/>
                          <w:color w:val="7030A0"/>
                          <w:sz w:val="28"/>
                          <w:szCs w:val="28"/>
                          <w:cs/>
                          <w:lang w:bidi="th-TH"/>
                        </w:rPr>
                        <w:t>าล</w:t>
                      </w:r>
                      <w:r w:rsidRPr="00013004">
                        <w:rPr>
                          <w:rFonts w:ascii="TH SarabunIT๙" w:hAnsi="TH SarabunIT๙" w:cs="TH SarabunIT๙"/>
                          <w:b/>
                          <w:bCs/>
                          <w:color w:val="7030A0"/>
                          <w:sz w:val="28"/>
                          <w:szCs w:val="28"/>
                          <w:cs/>
                          <w:lang w:bidi="th-TH"/>
                        </w:rPr>
                        <w:t xml:space="preserve"> พร้อมด้วยหัวหน้าส่วนราชการ </w:t>
                      </w:r>
                      <w:r w:rsidR="00045C4D">
                        <w:rPr>
                          <w:rFonts w:ascii="TH SarabunIT๙" w:hAnsi="TH SarabunIT๙" w:cs="TH SarabunIT๙" w:hint="cs"/>
                          <w:b/>
                          <w:bCs/>
                          <w:color w:val="7030A0"/>
                          <w:sz w:val="28"/>
                          <w:szCs w:val="28"/>
                          <w:cs/>
                          <w:lang w:bidi="th-TH"/>
                        </w:rPr>
                        <w:t xml:space="preserve"> </w:t>
                      </w:r>
                      <w:r w:rsidRPr="00013004">
                        <w:rPr>
                          <w:rFonts w:ascii="TH SarabunIT๙" w:hAnsi="TH SarabunIT๙" w:cs="TH SarabunIT๙"/>
                          <w:b/>
                          <w:bCs/>
                          <w:color w:val="7030A0"/>
                          <w:sz w:val="28"/>
                          <w:szCs w:val="28"/>
                          <w:cs/>
                          <w:lang w:bidi="th-TH"/>
                        </w:rPr>
                        <w:t xml:space="preserve">พนักงานเทศบาล </w:t>
                      </w:r>
                      <w:r w:rsidR="00045C4D">
                        <w:rPr>
                          <w:rFonts w:ascii="TH SarabunIT๙" w:hAnsi="TH SarabunIT๙" w:cs="TH SarabunIT๙" w:hint="cs"/>
                          <w:b/>
                          <w:bCs/>
                          <w:color w:val="7030A0"/>
                          <w:sz w:val="28"/>
                          <w:szCs w:val="28"/>
                          <w:cs/>
                          <w:lang w:bidi="th-TH"/>
                        </w:rPr>
                        <w:t xml:space="preserve"> </w:t>
                      </w:r>
                      <w:r w:rsidRPr="00013004">
                        <w:rPr>
                          <w:rFonts w:ascii="TH SarabunIT๙" w:hAnsi="TH SarabunIT๙" w:cs="TH SarabunIT๙"/>
                          <w:b/>
                          <w:bCs/>
                          <w:color w:val="7030A0"/>
                          <w:sz w:val="28"/>
                          <w:szCs w:val="28"/>
                          <w:cs/>
                          <w:lang w:bidi="th-TH"/>
                        </w:rPr>
                        <w:t xml:space="preserve">พนักงานครูเทศบาล </w:t>
                      </w:r>
                      <w:r w:rsidR="00045C4D">
                        <w:rPr>
                          <w:rFonts w:ascii="TH SarabunIT๙" w:hAnsi="TH SarabunIT๙" w:cs="TH SarabunIT๙" w:hint="cs"/>
                          <w:b/>
                          <w:bCs/>
                          <w:color w:val="7030A0"/>
                          <w:sz w:val="28"/>
                          <w:szCs w:val="28"/>
                          <w:cs/>
                          <w:lang w:bidi="th-TH"/>
                        </w:rPr>
                        <w:t xml:space="preserve"> </w:t>
                      </w:r>
                      <w:r w:rsidRPr="00013004">
                        <w:rPr>
                          <w:rFonts w:ascii="TH SarabunIT๙" w:hAnsi="TH SarabunIT๙" w:cs="TH SarabunIT๙"/>
                          <w:b/>
                          <w:bCs/>
                          <w:color w:val="7030A0"/>
                          <w:sz w:val="28"/>
                          <w:szCs w:val="28"/>
                          <w:cs/>
                          <w:lang w:bidi="th-TH"/>
                        </w:rPr>
                        <w:t xml:space="preserve">พนักงานจ้างทุกคนเข้าร่วมประชุมฯ </w:t>
                      </w:r>
                      <w:r w:rsidR="00045C4D">
                        <w:rPr>
                          <w:rFonts w:ascii="TH SarabunIT๙" w:hAnsi="TH SarabunIT๙" w:cs="TH SarabunIT๙" w:hint="cs"/>
                          <w:b/>
                          <w:bCs/>
                          <w:color w:val="7030A0"/>
                          <w:sz w:val="28"/>
                          <w:szCs w:val="28"/>
                          <w:cs/>
                          <w:lang w:bidi="th-TH"/>
                        </w:rPr>
                        <w:t xml:space="preserve"> </w:t>
                      </w:r>
                      <w:r w:rsidRPr="00013004">
                        <w:rPr>
                          <w:rFonts w:ascii="TH SarabunIT๙" w:hAnsi="TH SarabunIT๙" w:cs="TH SarabunIT๙"/>
                          <w:b/>
                          <w:bCs/>
                          <w:color w:val="7030A0"/>
                          <w:sz w:val="28"/>
                          <w:szCs w:val="28"/>
                          <w:cs/>
                          <w:lang w:bidi="th-TH"/>
                        </w:rPr>
                        <w:t>เพื่อรายงานผลการปฏิบัติงานในรอบเดือนที่ผ่านมา และแลกเปลี่ยนความคิดเห็นต่างๆ</w:t>
                      </w:r>
                      <w:r w:rsidR="00045C4D">
                        <w:rPr>
                          <w:rFonts w:ascii="TH SarabunIT๙" w:hAnsi="TH SarabunIT๙" w:cs="TH SarabunIT๙" w:hint="cs"/>
                          <w:b/>
                          <w:bCs/>
                          <w:color w:val="7030A0"/>
                          <w:sz w:val="28"/>
                          <w:szCs w:val="28"/>
                          <w:cs/>
                          <w:lang w:bidi="th-TH"/>
                        </w:rPr>
                        <w:t xml:space="preserve"> </w:t>
                      </w:r>
                      <w:r w:rsidRPr="00013004">
                        <w:rPr>
                          <w:rFonts w:ascii="TH SarabunIT๙" w:hAnsi="TH SarabunIT๙" w:cs="TH SarabunIT๙"/>
                          <w:b/>
                          <w:bCs/>
                          <w:color w:val="7030A0"/>
                          <w:sz w:val="28"/>
                          <w:szCs w:val="28"/>
                          <w:cs/>
                          <w:lang w:bidi="th-TH"/>
                        </w:rPr>
                        <w:t xml:space="preserve"> ในการปฏิบัติงาน</w:t>
                      </w:r>
                      <w:r w:rsidR="00350F93" w:rsidRPr="00013004">
                        <w:rPr>
                          <w:rFonts w:ascii="TH SarabunIT๙" w:hAnsi="TH SarabunIT๙" w:cs="TH SarabunIT๙" w:hint="cs"/>
                          <w:b/>
                          <w:bCs/>
                          <w:color w:val="7030A0"/>
                          <w:sz w:val="28"/>
                          <w:szCs w:val="28"/>
                          <w:cs/>
                          <w:lang w:bidi="th-TH"/>
                        </w:rPr>
                        <w:t>และร่วม</w:t>
                      </w:r>
                      <w:r w:rsidR="00350F93" w:rsidRPr="00013004">
                        <w:rPr>
                          <w:rFonts w:ascii="TH SarabunIT๙" w:hAnsi="TH SarabunIT๙" w:cs="TH SarabunIT๙"/>
                          <w:b/>
                          <w:bCs/>
                          <w:color w:val="7030A0"/>
                          <w:sz w:val="28"/>
                          <w:szCs w:val="28"/>
                          <w:shd w:val="clear" w:color="auto" w:fill="FFFFFF"/>
                          <w:cs/>
                        </w:rPr>
                        <w:t>กิจกรรมร่วมแสดงเจตจำนงสุจริตในการบริหารงานและร่วมปฏิญาณตนแสดงเจตนารมณ์ต้านทุจริตของผู้บริหารและบุคลากรของเทศบาลตำบลโคกสูง</w:t>
                      </w:r>
                    </w:p>
                  </w:txbxContent>
                </v:textbox>
              </v:shape>
            </w:pict>
          </mc:Fallback>
        </mc:AlternateContent>
      </w:r>
    </w:p>
    <w:p w:rsidR="00BC400B" w:rsidRDefault="006A2492" w:rsidP="00972868">
      <w:pPr>
        <w:rPr>
          <w:rFonts w:ascii="TH SarabunPSK" w:hAnsi="TH SarabunPSK" w:cs="TH SarabunPSK"/>
          <w:b/>
          <w:noProof/>
          <w:color w:val="EEECE1" w:themeColor="background2"/>
          <w:sz w:val="32"/>
          <w:szCs w:val="32"/>
          <w:lang w:eastAsia="en-US" w:bidi="th-TH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</w:pPr>
      <w:r>
        <w:rPr>
          <w:rFonts w:ascii="TH SarabunPSK" w:hAnsi="TH SarabunPSK" w:cs="TH SarabunPSK"/>
          <w:b/>
          <w:noProof/>
          <w:color w:val="EEECE1" w:themeColor="background2"/>
          <w:sz w:val="32"/>
          <w:szCs w:val="32"/>
          <w:lang w:eastAsia="en-US" w:bidi="th-TH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 xml:space="preserve">         </w:t>
      </w:r>
    </w:p>
    <w:p w:rsidR="000B0924" w:rsidRDefault="005C25C2" w:rsidP="00972868">
      <w:pPr>
        <w:rPr>
          <w:rFonts w:ascii="TH SarabunPSK" w:hAnsi="TH SarabunPSK" w:cs="TH SarabunPSK"/>
          <w:b/>
          <w:noProof/>
          <w:color w:val="EEECE1" w:themeColor="background2"/>
          <w:sz w:val="32"/>
          <w:szCs w:val="32"/>
          <w:lang w:eastAsia="en-US" w:bidi="th-TH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</w:pPr>
      <w:r>
        <w:rPr>
          <w:rFonts w:ascii="TH SarabunPSK" w:hAnsi="TH SarabunPSK" w:cs="TH SarabunPSK"/>
          <w:b/>
          <w:noProof/>
          <w:color w:val="EEECE1" w:themeColor="background2"/>
          <w:sz w:val="32"/>
          <w:szCs w:val="32"/>
          <w:lang w:eastAsia="en-US" w:bidi="th-TH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 xml:space="preserve">    </w:t>
      </w:r>
      <w:r w:rsidR="006A2492">
        <w:rPr>
          <w:rFonts w:ascii="TH SarabunPSK" w:hAnsi="TH SarabunPSK" w:cs="TH SarabunPSK"/>
          <w:b/>
          <w:noProof/>
          <w:color w:val="EEECE1" w:themeColor="background2"/>
          <w:sz w:val="32"/>
          <w:szCs w:val="32"/>
          <w:lang w:eastAsia="en-US" w:bidi="th-TH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 xml:space="preserve">      </w:t>
      </w:r>
    </w:p>
    <w:p w:rsidR="00CE429A" w:rsidRDefault="00CE429A" w:rsidP="00972868">
      <w:pPr>
        <w:rPr>
          <w:rFonts w:ascii="TH SarabunPSK" w:hAnsi="TH SarabunPSK" w:cs="TH SarabunPSK"/>
          <w:b/>
          <w:noProof/>
          <w:color w:val="EEECE1" w:themeColor="background2"/>
          <w:sz w:val="32"/>
          <w:szCs w:val="32"/>
          <w:lang w:eastAsia="en-US" w:bidi="th-TH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</w:pPr>
    </w:p>
    <w:p w:rsidR="00CE429A" w:rsidRDefault="002E760A" w:rsidP="00972868">
      <w:pPr>
        <w:rPr>
          <w:rFonts w:ascii="TH SarabunPSK" w:hAnsi="TH SarabunPSK" w:cs="TH SarabunPSK"/>
          <w:b/>
          <w:noProof/>
          <w:color w:val="EEECE1" w:themeColor="background2"/>
          <w:sz w:val="32"/>
          <w:szCs w:val="32"/>
          <w:lang w:eastAsia="en-US" w:bidi="th-TH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</w:pPr>
      <w:r>
        <w:rPr>
          <w:noProof/>
          <w:lang w:eastAsia="en-US" w:bidi="th-TH"/>
        </w:rPr>
        <w:drawing>
          <wp:anchor distT="0" distB="0" distL="114300" distR="114300" simplePos="0" relativeHeight="251806720" behindDoc="0" locked="0" layoutInCell="1" allowOverlap="1" wp14:anchorId="22C72B5E" wp14:editId="4DD77EA7">
            <wp:simplePos x="0" y="0"/>
            <wp:positionH relativeFrom="column">
              <wp:posOffset>3248660</wp:posOffset>
            </wp:positionH>
            <wp:positionV relativeFrom="paragraph">
              <wp:posOffset>2630170</wp:posOffset>
            </wp:positionV>
            <wp:extent cx="3199765" cy="3248660"/>
            <wp:effectExtent l="0" t="0" r="635" b="8890"/>
            <wp:wrapSquare wrapText="bothSides"/>
            <wp:docPr id="26" name="Picture 5" descr="https://www.khoksoong-ud.go.th/index/add_file/0ycCFv3Wed42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khoksoong-ud.go.th/index/add_file/0ycCFv3Wed42045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765" cy="3248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US" w:bidi="th-TH"/>
        </w:rPr>
        <w:drawing>
          <wp:anchor distT="0" distB="0" distL="114300" distR="114300" simplePos="0" relativeHeight="251804672" behindDoc="0" locked="0" layoutInCell="1" allowOverlap="1" wp14:anchorId="6BEC4CC0" wp14:editId="63495776">
            <wp:simplePos x="0" y="0"/>
            <wp:positionH relativeFrom="column">
              <wp:posOffset>3148330</wp:posOffset>
            </wp:positionH>
            <wp:positionV relativeFrom="paragraph">
              <wp:posOffset>58420</wp:posOffset>
            </wp:positionV>
            <wp:extent cx="3300730" cy="2334260"/>
            <wp:effectExtent l="0" t="0" r="0" b="8890"/>
            <wp:wrapSquare wrapText="bothSides"/>
            <wp:docPr id="24" name="Picture 3" descr="https://www.khoksoong-ud.go.th/index/add_file/FmNHZ25Wed41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khoksoong-ud.go.th/index/add_file/FmNHZ25Wed4103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730" cy="23342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US" w:bidi="th-TH"/>
        </w:rPr>
        <w:drawing>
          <wp:anchor distT="0" distB="0" distL="114300" distR="114300" simplePos="0" relativeHeight="251805696" behindDoc="0" locked="0" layoutInCell="1" allowOverlap="1" wp14:anchorId="0FAD317F" wp14:editId="025090A2">
            <wp:simplePos x="0" y="0"/>
            <wp:positionH relativeFrom="column">
              <wp:posOffset>3175</wp:posOffset>
            </wp:positionH>
            <wp:positionV relativeFrom="paragraph">
              <wp:posOffset>2631440</wp:posOffset>
            </wp:positionV>
            <wp:extent cx="3139440" cy="3248025"/>
            <wp:effectExtent l="0" t="0" r="3810" b="9525"/>
            <wp:wrapSquare wrapText="bothSides"/>
            <wp:docPr id="25" name="Picture 4" descr="https://www.khoksoong-ud.go.th/index/add_file/OMlDM9MWed42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khoksoong-ud.go.th/index/add_file/OMlDM9MWed4200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440" cy="3248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5DF1">
        <w:rPr>
          <w:noProof/>
          <w:lang w:eastAsia="en-US" w:bidi="th-TH"/>
        </w:rPr>
        <w:drawing>
          <wp:inline distT="0" distB="0" distL="0" distR="0" wp14:anchorId="67C952DE" wp14:editId="317CFB73">
            <wp:extent cx="3003395" cy="2393795"/>
            <wp:effectExtent l="0" t="0" r="6985" b="6985"/>
            <wp:docPr id="23" name="Picture 2" descr="https://www.khoksoong-ud.go.th/index/add_file/9SOCju6Wed41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khoksoong-ud.go.th/index/add_file/9SOCju6Wed41023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459" cy="24026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E429A" w:rsidRDefault="00AF02BA" w:rsidP="00972868">
      <w:pPr>
        <w:rPr>
          <w:rFonts w:ascii="TH SarabunPSK" w:hAnsi="TH SarabunPSK" w:cs="TH SarabunPSK"/>
          <w:b/>
          <w:noProof/>
          <w:color w:val="EEECE1" w:themeColor="background2"/>
          <w:sz w:val="32"/>
          <w:szCs w:val="32"/>
          <w:lang w:eastAsia="en-US" w:bidi="th-TH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</w:pPr>
      <w:r w:rsidRPr="00AF1413">
        <w:rPr>
          <w:rFonts w:ascii="TH SarabunPSK" w:hAnsi="TH SarabunPSK" w:cs="TH SarabunPSK"/>
          <w:b/>
          <w:noProof/>
          <w:color w:val="EEECE1" w:themeColor="background2"/>
          <w:sz w:val="32"/>
          <w:szCs w:val="32"/>
          <w:lang w:eastAsia="en-US" w:bidi="th-TH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lastRenderedPageBreak/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1CEA414E" wp14:editId="61D8059B">
                <wp:simplePos x="0" y="0"/>
                <wp:positionH relativeFrom="column">
                  <wp:posOffset>10795</wp:posOffset>
                </wp:positionH>
                <wp:positionV relativeFrom="paragraph">
                  <wp:posOffset>33655</wp:posOffset>
                </wp:positionV>
                <wp:extent cx="6511925" cy="795020"/>
                <wp:effectExtent l="0" t="0" r="22225" b="24130"/>
                <wp:wrapNone/>
                <wp:docPr id="2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1925" cy="795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1413" w:rsidRPr="00AF1413" w:rsidRDefault="00AF1413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lang w:bidi="th-TH"/>
                              </w:rPr>
                            </w:pPr>
                            <w:r w:rsidRPr="00AF1413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วัน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พุธ</w:t>
                            </w:r>
                            <w:r w:rsidRPr="00AF1413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ที่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  </w:t>
                            </w:r>
                            <w:r w:rsidRPr="00AF1413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๒๓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  </w:t>
                            </w:r>
                            <w:r w:rsidRPr="00AF1413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กุมภาพันธ์ ๒๕๖๕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  </w:t>
                            </w:r>
                            <w:r w:rsidRPr="00AF1413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นำโดย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 </w:t>
                            </w:r>
                            <w:r w:rsidRPr="00AF1413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ร้อยตรีจักร</w:t>
                            </w:r>
                            <w:proofErr w:type="spellStart"/>
                            <w:r w:rsidRPr="00AF1413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พงษ์</w:t>
                            </w:r>
                            <w:proofErr w:type="spellEnd"/>
                            <w:r w:rsidRPr="00AF1413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  </w:t>
                            </w:r>
                            <w:r w:rsidRPr="00AF1413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วิบูลย์กุล นายกเทศมนตรีตำบลโคกสูง คณะผู้บริหาร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     </w:t>
                            </w:r>
                            <w:r w:rsidRPr="00AF1413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พร้อมด้วย นายพิมล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 </w:t>
                            </w:r>
                            <w:r w:rsidRPr="00AF1413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 อรรคคำ ปลัดเทศบาลตำบลโคกสูง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  </w:t>
                            </w:r>
                            <w:r w:rsidRPr="00AF1413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ร่วมตรวจสอบระบบประปาและส่งน้ำอุปโภคบริโภค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   </w:t>
                            </w:r>
                            <w:r w:rsidRPr="00AF1413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เข้าถังประปา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  </w:t>
                            </w:r>
                            <w:r w:rsidRPr="00AF1413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 เพื่อช่วยเหลือการขาดแคลนน้ำ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  </w:t>
                            </w:r>
                            <w:r w:rsidRPr="00AF1413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บ้านดงเรือง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  </w:t>
                            </w:r>
                            <w:r w:rsidRPr="00AF1413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 หมู่ที่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 </w:t>
                            </w:r>
                            <w:r w:rsidRPr="00AF1413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๖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 </w:t>
                            </w:r>
                            <w:r w:rsidRPr="00AF1413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ตำบลหนองเม็ก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  </w:t>
                            </w:r>
                            <w:r w:rsidRPr="00AF1413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 อ.หนองหาน จ.อุดรธานี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.85pt;margin-top:2.65pt;width:512.75pt;height:62.6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">
                <v:textbox>
                  <w:txbxContent>
                    <w:p w:rsidR="00AF1413" w:rsidRPr="00AF1413" w:rsidRDefault="00AF1413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lang w:bidi="th-TH"/>
                        </w:rPr>
                      </w:pPr>
                      <w:r w:rsidRPr="00AF1413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  <w:t>วัน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  <w:t>พุธ</w:t>
                      </w:r>
                      <w:r w:rsidRPr="00AF1413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  <w:t xml:space="preserve">ที่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  <w:t xml:space="preserve">  </w:t>
                      </w:r>
                      <w:r w:rsidRPr="00AF1413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  <w:t xml:space="preserve">๒๓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  <w:t xml:space="preserve">  </w:t>
                      </w:r>
                      <w:r w:rsidRPr="00AF1413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  <w:t xml:space="preserve">กุมภาพันธ์ ๒๕๖๕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  <w:t xml:space="preserve">  </w:t>
                      </w:r>
                      <w:r w:rsidRPr="00AF1413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  <w:t xml:space="preserve">นำโดย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  <w:t xml:space="preserve"> </w:t>
                      </w:r>
                      <w:r w:rsidRPr="00AF1413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  <w:t>ร้อยตรีจักร</w:t>
                      </w:r>
                      <w:proofErr w:type="spellStart"/>
                      <w:r w:rsidRPr="00AF1413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  <w:t>พงษ์</w:t>
                      </w:r>
                      <w:proofErr w:type="spellEnd"/>
                      <w:r w:rsidRPr="00AF1413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  <w:t xml:space="preserve">  </w:t>
                      </w:r>
                      <w:r w:rsidRPr="00AF1413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  <w:t xml:space="preserve">วิบูลย์กุล นายกเทศมนตรีตำบลโคกสูง คณะผู้บริหาร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  <w:t xml:space="preserve">     </w:t>
                      </w:r>
                      <w:r w:rsidRPr="00AF1413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  <w:t>พร้อมด้วย นายพิมล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  <w:t xml:space="preserve"> </w:t>
                      </w:r>
                      <w:r w:rsidRPr="00AF1413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  <w:t xml:space="preserve"> อรรคคำ ปลัดเทศบาลตำบลโคกสูง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  <w:t xml:space="preserve">  </w:t>
                      </w:r>
                      <w:r w:rsidRPr="00AF1413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  <w:t>ร่วมตรวจสอบระบบประปาและส่งน้ำอุปโภคบริโภค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  <w:t xml:space="preserve">   </w:t>
                      </w:r>
                      <w:r w:rsidRPr="00AF1413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  <w:t>เข้าถังประปา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  <w:t xml:space="preserve">  </w:t>
                      </w:r>
                      <w:r w:rsidRPr="00AF1413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  <w:t xml:space="preserve"> เพื่อช่วยเหลือการขาดแคลนน้ำ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  <w:t xml:space="preserve">  </w:t>
                      </w:r>
                      <w:r w:rsidRPr="00AF1413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  <w:t>บ้านดงเรือง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  <w:t xml:space="preserve">  </w:t>
                      </w:r>
                      <w:r w:rsidRPr="00AF1413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  <w:t xml:space="preserve"> หมู่ที่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  <w:t xml:space="preserve"> </w:t>
                      </w:r>
                      <w:r w:rsidRPr="00AF1413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  <w:t xml:space="preserve">๖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  <w:t xml:space="preserve"> </w:t>
                      </w:r>
                      <w:r w:rsidRPr="00AF1413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  <w:t>ตำบลหนองเม็ก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  <w:t xml:space="preserve">  </w:t>
                      </w:r>
                      <w:r w:rsidRPr="00AF1413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  <w:t xml:space="preserve"> อ.หนองหาน จ.อุดรธานี</w:t>
                      </w:r>
                    </w:p>
                  </w:txbxContent>
                </v:textbox>
              </v:shape>
            </w:pict>
          </mc:Fallback>
        </mc:AlternateContent>
      </w:r>
    </w:p>
    <w:p w:rsidR="00CE429A" w:rsidRDefault="00CE429A" w:rsidP="00972868">
      <w:pPr>
        <w:rPr>
          <w:rFonts w:ascii="TH SarabunPSK" w:hAnsi="TH SarabunPSK" w:cs="TH SarabunPSK"/>
          <w:b/>
          <w:noProof/>
          <w:color w:val="EEECE1" w:themeColor="background2"/>
          <w:sz w:val="32"/>
          <w:szCs w:val="32"/>
          <w:lang w:eastAsia="en-US" w:bidi="th-TH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</w:pPr>
    </w:p>
    <w:p w:rsidR="00CE429A" w:rsidRDefault="00CE429A" w:rsidP="00972868">
      <w:pPr>
        <w:rPr>
          <w:rFonts w:ascii="TH SarabunPSK" w:hAnsi="TH SarabunPSK" w:cs="TH SarabunPSK"/>
          <w:b/>
          <w:noProof/>
          <w:color w:val="EEECE1" w:themeColor="background2"/>
          <w:sz w:val="32"/>
          <w:szCs w:val="32"/>
          <w:lang w:eastAsia="en-US" w:bidi="th-TH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</w:pPr>
    </w:p>
    <w:p w:rsidR="00CE429A" w:rsidRDefault="002A67BC" w:rsidP="00972868">
      <w:pPr>
        <w:rPr>
          <w:rFonts w:ascii="TH SarabunPSK" w:hAnsi="TH SarabunPSK" w:cs="TH SarabunPSK"/>
          <w:b/>
          <w:noProof/>
          <w:color w:val="EEECE1" w:themeColor="background2"/>
          <w:sz w:val="32"/>
          <w:szCs w:val="32"/>
          <w:lang w:eastAsia="en-US" w:bidi="th-TH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</w:pPr>
      <w:r>
        <w:rPr>
          <w:noProof/>
          <w:lang w:eastAsia="en-US" w:bidi="th-TH"/>
        </w:rPr>
        <w:drawing>
          <wp:anchor distT="0" distB="0" distL="114300" distR="114300" simplePos="0" relativeHeight="251809792" behindDoc="0" locked="0" layoutInCell="1" allowOverlap="1" wp14:anchorId="2D5D3298" wp14:editId="6B6ABEFE">
            <wp:simplePos x="0" y="0"/>
            <wp:positionH relativeFrom="column">
              <wp:posOffset>3207385</wp:posOffset>
            </wp:positionH>
            <wp:positionV relativeFrom="paragraph">
              <wp:posOffset>-3810</wp:posOffset>
            </wp:positionV>
            <wp:extent cx="3315335" cy="2178050"/>
            <wp:effectExtent l="114300" t="57150" r="75565" b="146050"/>
            <wp:wrapSquare wrapText="bothSides"/>
            <wp:docPr id="29" name="Picture 7" descr="https://www.khoksoong-ud.go.th/index/add_file/YyvDe19Wed44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khoksoong-ud.go.th/index/add_file/YyvDe19Wed44230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335" cy="21780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US" w:bidi="th-TH"/>
        </w:rPr>
        <w:drawing>
          <wp:inline distT="0" distB="0" distL="0" distR="0" wp14:anchorId="792E04F0" wp14:editId="75807654">
            <wp:extent cx="3092605" cy="2179208"/>
            <wp:effectExtent l="114300" t="57150" r="88900" b="145415"/>
            <wp:docPr id="28" name="Picture 6" descr="https://www.khoksoong-ud.go.th/index/add_file/DBreHYuWed43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khoksoong-ud.go.th/index/add_file/DBreHYuWed4390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965" cy="218298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CE429A" w:rsidRPr="00AD12B6" w:rsidRDefault="00CE429A" w:rsidP="00972868">
      <w:pPr>
        <w:rPr>
          <w:rFonts w:ascii="TH SarabunPSK" w:hAnsi="TH SarabunPSK" w:cs="TH SarabunPSK"/>
          <w:b/>
          <w:noProof/>
          <w:color w:val="EEECE1" w:themeColor="background2"/>
          <w:sz w:val="32"/>
          <w:szCs w:val="32"/>
          <w:lang w:eastAsia="en-US" w:bidi="th-TH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</w:pPr>
    </w:p>
    <w:p w:rsidR="00DB5230" w:rsidRDefault="00203253" w:rsidP="006D776C">
      <w:pPr>
        <w:rPr>
          <w:rFonts w:ascii="TH SarabunPSK" w:hAnsi="TH SarabunPSK" w:cs="TH SarabunPSK"/>
          <w:b/>
          <w:noProof/>
          <w:color w:val="EEECE1" w:themeColor="background2"/>
          <w:sz w:val="28"/>
          <w:szCs w:val="28"/>
          <w:lang w:eastAsia="en-US" w:bidi="th-TH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</w:pPr>
      <w:r>
        <w:rPr>
          <w:noProof/>
          <w:lang w:eastAsia="en-US" w:bidi="th-TH"/>
        </w:rPr>
        <w:drawing>
          <wp:anchor distT="0" distB="0" distL="114300" distR="114300" simplePos="0" relativeHeight="251810816" behindDoc="0" locked="0" layoutInCell="1" allowOverlap="1" wp14:anchorId="53F39CE8" wp14:editId="43D74E51">
            <wp:simplePos x="0" y="0"/>
            <wp:positionH relativeFrom="column">
              <wp:posOffset>3267075</wp:posOffset>
            </wp:positionH>
            <wp:positionV relativeFrom="paragraph">
              <wp:posOffset>115570</wp:posOffset>
            </wp:positionV>
            <wp:extent cx="3315335" cy="3449320"/>
            <wp:effectExtent l="114300" t="57150" r="75565" b="151130"/>
            <wp:wrapSquare wrapText="bothSides"/>
            <wp:docPr id="32" name="Picture 9" descr="https://www.khoksoong-ud.go.th/index/add_file/E1cBRbQWed44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khoksoong-ud.go.th/index/add_file/E1cBRbQWed4421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335" cy="34493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668E">
        <w:rPr>
          <w:noProof/>
          <w:lang w:eastAsia="en-US" w:bidi="th-TH"/>
        </w:rPr>
        <w:drawing>
          <wp:inline distT="0" distB="0" distL="0" distR="0" wp14:anchorId="3628E33E" wp14:editId="59A28329">
            <wp:extent cx="3070196" cy="3382536"/>
            <wp:effectExtent l="114300" t="57150" r="73660" b="161290"/>
            <wp:docPr id="30" name="Picture 8" descr="https://www.khoksoong-ud.go.th/index/add_file/rPV65EvWed43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khoksoong-ud.go.th/index/add_file/rPV65EvWed43932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789" cy="338869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DB5230" w:rsidRDefault="00B30214" w:rsidP="006D776C">
      <w:pPr>
        <w:rPr>
          <w:rFonts w:ascii="TH SarabunPSK" w:hAnsi="TH SarabunPSK" w:cs="TH SarabunPSK"/>
          <w:b/>
          <w:noProof/>
          <w:color w:val="EEECE1" w:themeColor="background2"/>
          <w:sz w:val="28"/>
          <w:szCs w:val="28"/>
          <w:lang w:eastAsia="en-US" w:bidi="th-TH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</w:pPr>
      <w:r w:rsidRPr="00DB5230">
        <w:rPr>
          <w:rFonts w:ascii="TH SarabunPSK" w:hAnsi="TH SarabunPSK" w:cs="TH SarabunPSK"/>
          <w:b/>
          <w:caps/>
          <w:noProof/>
          <w:color w:val="EEECE1" w:themeColor="background2"/>
          <w:sz w:val="32"/>
          <w:szCs w:val="32"/>
          <w:lang w:eastAsia="en-US" w:bidi="th-TH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2E8CAAA1" wp14:editId="657AAD6A">
                <wp:simplePos x="0" y="0"/>
                <wp:positionH relativeFrom="column">
                  <wp:posOffset>122555</wp:posOffset>
                </wp:positionH>
                <wp:positionV relativeFrom="paragraph">
                  <wp:posOffset>70485</wp:posOffset>
                </wp:positionV>
                <wp:extent cx="6289040" cy="884555"/>
                <wp:effectExtent l="0" t="0" r="16510" b="10795"/>
                <wp:wrapNone/>
                <wp:docPr id="3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9040" cy="884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0214" w:rsidRDefault="00B30214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lang w:bidi="th-TH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วัน</w:t>
                            </w:r>
                            <w:r w:rsidR="00DB5230" w:rsidRPr="00DB5230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จันทร์ที่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  </w:t>
                            </w:r>
                            <w:r w:rsidR="00DB5230" w:rsidRPr="00DB5230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๒๘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 </w:t>
                            </w:r>
                            <w:r w:rsidR="00DB5230" w:rsidRPr="00DB5230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กุมภาพันธ์ ๒๕๖๕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 นายปัญญา  สีหานาม  ประธานสภาเทศบาล  เรียกประชุม</w:t>
                            </w:r>
                            <w:r w:rsidRPr="00B3021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สภาเทศบาลตำบลโคกสูง</w:t>
                            </w:r>
                            <w:r w:rsidRPr="00B3021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 </w:t>
                            </w:r>
                            <w:r w:rsidRPr="00B3021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สมัยสามัญที่</w:t>
                            </w:r>
                            <w:r w:rsidRPr="00B3021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 </w:t>
                            </w:r>
                            <w:r w:rsidRPr="00B3021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๑</w:t>
                            </w:r>
                            <w:r w:rsidR="0090758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 </w:t>
                            </w:r>
                            <w:r w:rsidRPr="00B3021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 </w:t>
                            </w:r>
                            <w:r w:rsidRPr="00B3021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ครั้งที่</w:t>
                            </w:r>
                            <w:r w:rsidRPr="00B3021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 </w:t>
                            </w:r>
                            <w:r w:rsidRPr="00B3021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๑</w:t>
                            </w:r>
                            <w:r w:rsidRPr="00B3021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 </w:t>
                            </w:r>
                            <w:r w:rsidRPr="00B3021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ประจำปี</w:t>
                            </w:r>
                            <w:r w:rsidRPr="00B3021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 </w:t>
                            </w:r>
                            <w:r w:rsidRPr="00B3021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พ</w:t>
                            </w:r>
                            <w:r w:rsidRPr="00B3021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  <w:t>.</w:t>
                            </w:r>
                            <w:r w:rsidRPr="00B3021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ศ</w:t>
                            </w:r>
                            <w:r w:rsidRPr="00B3021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  <w:t>.</w:t>
                            </w:r>
                            <w:r w:rsidRPr="00B3021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๒๕๖๕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 </w:t>
                            </w:r>
                            <w:r w:rsidRPr="00B3021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 </w:t>
                            </w:r>
                            <w:r w:rsidR="00DB5230" w:rsidRPr="00DB5230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ณ ห้องประชุมสภาเทศบาลตำบลโคกสูง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lang w:bidi="th-TH"/>
                              </w:rPr>
                              <w:t xml:space="preserve"> </w:t>
                            </w:r>
                            <w:r w:rsidR="00DB5230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lang w:bidi="th-TH"/>
                              </w:rPr>
                              <w:t xml:space="preserve"> </w:t>
                            </w:r>
                            <w:r w:rsidR="00DB5230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โดย</w:t>
                            </w:r>
                          </w:p>
                          <w:p w:rsidR="00DB5230" w:rsidRPr="00DB5230" w:rsidRDefault="00DB5230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ร้อยตรีจักร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พงษ์</w:t>
                            </w:r>
                            <w:proofErr w:type="spellEnd"/>
                            <w:r w:rsidR="0090758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 วิบูลย์กุล</w:t>
                            </w:r>
                            <w:r w:rsidR="0090758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 นายกเทศมนตรี </w:t>
                            </w:r>
                            <w:r w:rsidR="0090758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 </w:t>
                            </w:r>
                            <w:r w:rsidR="009322B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ได้</w:t>
                            </w:r>
                            <w:r w:rsidR="003710BA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แถลงผลงานในรอบ</w:t>
                            </w:r>
                            <w:r w:rsidR="004B229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 ๑ ปี (งบประมาณประจำปี ๒๕๖๔)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7" type="#_x0000_t202" style="position:absolute;margin-left:9.65pt;margin-top:5.55pt;width:495.2pt;height:69.6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">
                <v:textbox>
                  <w:txbxContent>
                    <w:p w:rsidR="00B30214" w:rsidRDefault="00B30214">
                      <w:pP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lang w:bidi="th-TH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  <w:t>วัน</w:t>
                      </w:r>
                      <w:r w:rsidR="00DB5230" w:rsidRPr="00DB5230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  <w:t>จันทร์ที่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  <w:t xml:space="preserve">  </w:t>
                      </w:r>
                      <w:r w:rsidR="00DB5230" w:rsidRPr="00DB5230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  <w:t xml:space="preserve">๒๘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  <w:t xml:space="preserve"> </w:t>
                      </w:r>
                      <w:r w:rsidR="00DB5230" w:rsidRPr="00DB5230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  <w:t xml:space="preserve">กุมภาพันธ์ ๒๕๖๕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  <w:t xml:space="preserve"> นายปัญญา  สีหานาม  ประธานสภาเทศบาล  เรียกประชุม</w:t>
                      </w:r>
                      <w:r w:rsidRPr="00B30214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  <w:t>สภาเทศบาลตำบลโคกสูง</w:t>
                      </w:r>
                      <w:r w:rsidRPr="00B30214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  <w:t xml:space="preserve"> </w:t>
                      </w:r>
                      <w:r w:rsidRPr="00B30214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  <w:t>สมัยสามัญที่</w:t>
                      </w:r>
                      <w:r w:rsidRPr="00B30214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  <w:t xml:space="preserve"> </w:t>
                      </w:r>
                      <w:r w:rsidRPr="00B30214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  <w:t>๑</w:t>
                      </w:r>
                      <w:r w:rsidR="00907589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  <w:t xml:space="preserve"> </w:t>
                      </w:r>
                      <w:r w:rsidRPr="00B30214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  <w:t xml:space="preserve"> </w:t>
                      </w:r>
                      <w:r w:rsidRPr="00B30214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  <w:t>ครั้งที่</w:t>
                      </w:r>
                      <w:r w:rsidRPr="00B30214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  <w:t xml:space="preserve"> </w:t>
                      </w:r>
                      <w:r w:rsidRPr="00B30214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  <w:t>๑</w:t>
                      </w:r>
                      <w:r w:rsidRPr="00B30214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  <w:t xml:space="preserve"> </w:t>
                      </w:r>
                      <w:r w:rsidRPr="00B30214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  <w:t>ประจำปี</w:t>
                      </w:r>
                      <w:r w:rsidRPr="00B30214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  <w:t xml:space="preserve"> </w:t>
                      </w:r>
                      <w:r w:rsidRPr="00B30214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  <w:t>พ</w:t>
                      </w:r>
                      <w:r w:rsidRPr="00B30214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  <w:t>.</w:t>
                      </w:r>
                      <w:r w:rsidRPr="00B30214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  <w:t>ศ</w:t>
                      </w:r>
                      <w:r w:rsidRPr="00B30214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  <w:t>.</w:t>
                      </w:r>
                      <w:r w:rsidRPr="00B30214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  <w:t>๒๕๖๕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  <w:t xml:space="preserve"> </w:t>
                      </w:r>
                      <w:r w:rsidRPr="00B30214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  <w:t xml:space="preserve"> </w:t>
                      </w:r>
                      <w:r w:rsidR="00DB5230" w:rsidRPr="00DB5230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  <w:t>ณ ห้องประชุมสภาเทศบาลตำบลโคกสูง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lang w:bidi="th-TH"/>
                        </w:rPr>
                        <w:t xml:space="preserve"> </w:t>
                      </w:r>
                      <w:r w:rsidR="00DB5230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lang w:bidi="th-TH"/>
                        </w:rPr>
                        <w:t xml:space="preserve"> </w:t>
                      </w:r>
                      <w:r w:rsidR="00DB5230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  <w:t>โดย</w:t>
                      </w:r>
                    </w:p>
                    <w:p w:rsidR="00DB5230" w:rsidRPr="00DB5230" w:rsidRDefault="00DB5230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  <w:t>ร้อยตรีจักร</w:t>
                      </w:r>
                      <w:proofErr w:type="spellStart"/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  <w:t>พงษ์</w:t>
                      </w:r>
                      <w:proofErr w:type="spellEnd"/>
                      <w:r w:rsidR="00907589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  <w:t xml:space="preserve"> 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  <w:t xml:space="preserve"> วิบูลย์กุล</w:t>
                      </w:r>
                      <w:r w:rsidR="00907589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  <w:t xml:space="preserve">  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  <w:t xml:space="preserve"> นายกเทศมนตรี </w:t>
                      </w:r>
                      <w:r w:rsidR="00907589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  <w:t xml:space="preserve"> </w:t>
                      </w:r>
                      <w:r w:rsidR="009322B9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  <w:t>ได้</w:t>
                      </w:r>
                      <w:r w:rsidR="003710BA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  <w:t>แถลงผลงานในรอบ</w:t>
                      </w:r>
                      <w:r w:rsidR="004B2297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  <w:t xml:space="preserve"> ๑ ปี (งบประมาณประจำปี ๒๕๖๔) </w:t>
                      </w:r>
                    </w:p>
                  </w:txbxContent>
                </v:textbox>
              </v:shape>
            </w:pict>
          </mc:Fallback>
        </mc:AlternateContent>
      </w:r>
    </w:p>
    <w:p w:rsidR="00DB5230" w:rsidRPr="00DB5230" w:rsidRDefault="00DB5230" w:rsidP="006D776C">
      <w:pPr>
        <w:rPr>
          <w:rFonts w:ascii="TH SarabunPSK" w:hAnsi="TH SarabunPSK" w:cs="TH SarabunPSK"/>
          <w:b/>
          <w:noProof/>
          <w:color w:val="EEECE1" w:themeColor="background2"/>
          <w:sz w:val="28"/>
          <w:szCs w:val="28"/>
          <w:lang w:eastAsia="en-US" w:bidi="th-TH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</w:pPr>
    </w:p>
    <w:p w:rsidR="00431989" w:rsidRPr="006D776C" w:rsidRDefault="00431989" w:rsidP="006D776C">
      <w:pPr>
        <w:rPr>
          <w:rFonts w:ascii="TH SarabunPSK" w:hAnsi="TH SarabunPSK" w:cs="TH SarabunPSK"/>
          <w:b/>
          <w:caps/>
          <w:noProof/>
          <w:color w:val="EEECE1" w:themeColor="background2"/>
          <w:sz w:val="32"/>
          <w:szCs w:val="32"/>
          <w:lang w:eastAsia="en-US" w:bidi="th-TH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431989" w:rsidRDefault="0035370C" w:rsidP="006D776C">
      <w:pPr>
        <w:pStyle w:val="af5"/>
        <w:ind w:left="2640"/>
        <w:rPr>
          <w:rFonts w:ascii="TH SarabunPSK" w:hAnsi="TH SarabunPSK" w:cs="TH SarabunPSK"/>
          <w:b/>
          <w:caps/>
          <w:noProof/>
          <w:color w:val="EEECE1" w:themeColor="background2"/>
          <w:sz w:val="32"/>
          <w:szCs w:val="32"/>
          <w:lang w:eastAsia="en-US" w:bidi="th-TH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en-US" w:bidi="th-TH"/>
        </w:rPr>
        <w:drawing>
          <wp:anchor distT="0" distB="0" distL="114300" distR="114300" simplePos="0" relativeHeight="251813888" behindDoc="0" locked="0" layoutInCell="1" allowOverlap="1" wp14:anchorId="4DC96C34" wp14:editId="4348F33D">
            <wp:simplePos x="0" y="0"/>
            <wp:positionH relativeFrom="column">
              <wp:posOffset>3185160</wp:posOffset>
            </wp:positionH>
            <wp:positionV relativeFrom="paragraph">
              <wp:posOffset>474980</wp:posOffset>
            </wp:positionV>
            <wp:extent cx="3211195" cy="2928620"/>
            <wp:effectExtent l="0" t="0" r="8255" b="5080"/>
            <wp:wrapSquare wrapText="bothSides"/>
            <wp:docPr id="36" name="Picture 11" descr="https://www.khoksoong-ud.go.th/index/add_file/FGXPLnLTue104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khoksoong-ud.go.th/index/add_file/FGXPLnLTue10434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195" cy="29286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1989" w:rsidRDefault="0035370C" w:rsidP="006D776C">
      <w:pPr>
        <w:pStyle w:val="af5"/>
        <w:ind w:left="2640"/>
        <w:rPr>
          <w:rFonts w:ascii="TH SarabunPSK" w:hAnsi="TH SarabunPSK" w:cs="TH SarabunPSK"/>
          <w:b/>
          <w:caps/>
          <w:noProof/>
          <w:color w:val="EEECE1" w:themeColor="background2"/>
          <w:sz w:val="32"/>
          <w:szCs w:val="32"/>
          <w:lang w:eastAsia="en-US" w:bidi="th-TH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en-US" w:bidi="th-TH"/>
        </w:rPr>
        <w:drawing>
          <wp:anchor distT="0" distB="0" distL="114300" distR="114300" simplePos="0" relativeHeight="251815936" behindDoc="0" locked="0" layoutInCell="1" allowOverlap="1" wp14:anchorId="2BC84B3C" wp14:editId="3DFB11C4">
            <wp:simplePos x="0" y="0"/>
            <wp:positionH relativeFrom="column">
              <wp:posOffset>3542030</wp:posOffset>
            </wp:positionH>
            <wp:positionV relativeFrom="paragraph">
              <wp:posOffset>3390265</wp:posOffset>
            </wp:positionV>
            <wp:extent cx="2854325" cy="3010535"/>
            <wp:effectExtent l="0" t="0" r="3175" b="0"/>
            <wp:wrapSquare wrapText="bothSides"/>
            <wp:docPr id="16" name="Picture 2" descr="https://www.khoksoong-ud.go.th/index/add_file/FM24W1WTue104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khoksoong-ud.go.th/index/add_file/FM24W1WTue10443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30105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US" w:bidi="th-TH"/>
        </w:rPr>
        <w:drawing>
          <wp:anchor distT="0" distB="0" distL="114300" distR="114300" simplePos="0" relativeHeight="251814912" behindDoc="0" locked="0" layoutInCell="1" allowOverlap="1" wp14:anchorId="7CC2529D" wp14:editId="45E83E95">
            <wp:simplePos x="0" y="0"/>
            <wp:positionH relativeFrom="column">
              <wp:posOffset>151765</wp:posOffset>
            </wp:positionH>
            <wp:positionV relativeFrom="paragraph">
              <wp:posOffset>3389630</wp:posOffset>
            </wp:positionV>
            <wp:extent cx="2804795" cy="3084830"/>
            <wp:effectExtent l="0" t="0" r="0" b="1270"/>
            <wp:wrapSquare wrapText="bothSides"/>
            <wp:docPr id="37" name="Picture 12" descr="https://www.khoksoong-ud.go.th/index/add_file/8TFQrxcTue104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khoksoong-ud.go.th/index/add_file/8TFQrxcTue10441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795" cy="30848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US" w:bidi="th-TH"/>
        </w:rPr>
        <w:drawing>
          <wp:anchor distT="0" distB="0" distL="114300" distR="114300" simplePos="0" relativeHeight="251816960" behindDoc="0" locked="0" layoutInCell="1" allowOverlap="1" wp14:anchorId="79B5A32E" wp14:editId="48421FBC">
            <wp:simplePos x="0" y="0"/>
            <wp:positionH relativeFrom="column">
              <wp:posOffset>10795</wp:posOffset>
            </wp:positionH>
            <wp:positionV relativeFrom="paragraph">
              <wp:posOffset>260350</wp:posOffset>
            </wp:positionV>
            <wp:extent cx="3007360" cy="2876550"/>
            <wp:effectExtent l="0" t="0" r="2540" b="0"/>
            <wp:wrapSquare wrapText="bothSides"/>
            <wp:docPr id="38" name="Picture 1" descr="https://www.khoksoong-ud.go.th/index/add_file/l9v6dZ2Tue104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khoksoong-ud.go.th/index/add_file/l9v6dZ2Tue10440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360" cy="2876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1989" w:rsidRDefault="00431989" w:rsidP="006D776C">
      <w:pPr>
        <w:pStyle w:val="af5"/>
        <w:ind w:left="2640"/>
        <w:rPr>
          <w:rFonts w:ascii="TH SarabunPSK" w:hAnsi="TH SarabunPSK" w:cs="TH SarabunPSK"/>
          <w:b/>
          <w:caps/>
          <w:noProof/>
          <w:color w:val="EEECE1" w:themeColor="background2"/>
          <w:sz w:val="32"/>
          <w:szCs w:val="32"/>
          <w:lang w:eastAsia="en-US" w:bidi="th-TH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0B0924" w:rsidRPr="00431989" w:rsidRDefault="000B0924" w:rsidP="006D776C">
      <w:pPr>
        <w:pStyle w:val="af5"/>
        <w:ind w:left="2640"/>
        <w:rPr>
          <w:rFonts w:ascii="TH SarabunPSK" w:hAnsi="TH SarabunPSK" w:cs="TH SarabunPSK"/>
          <w:b/>
          <w:caps/>
          <w:noProof/>
          <w:color w:val="EEECE1" w:themeColor="background2"/>
          <w:sz w:val="32"/>
          <w:szCs w:val="32"/>
          <w:cs/>
          <w:lang w:eastAsia="en-US" w:bidi="th-TH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F4236A" w:rsidRDefault="00E12D80" w:rsidP="00972868">
      <w:pPr>
        <w:rPr>
          <w:lang w:bidi="th-TH"/>
        </w:rPr>
      </w:pPr>
      <w:r w:rsidRPr="00392C1A">
        <w:rPr>
          <w:rFonts w:ascii="TH SarabunPSK" w:hAnsi="TH SarabunPSK" w:cs="TH SarabunPSK"/>
          <w:noProof/>
          <w:sz w:val="32"/>
          <w:szCs w:val="32"/>
          <w:lang w:eastAsia="en-US" w:bidi="th-TH"/>
        </w:rPr>
        <w:tab/>
      </w:r>
      <w:r w:rsidR="002A1E1B" w:rsidRPr="00392C1A">
        <w:rPr>
          <w:rFonts w:ascii="TH SarabunPSK" w:hAnsi="TH SarabunPSK" w:cs="TH SarabunPSK"/>
          <w:sz w:val="32"/>
          <w:szCs w:val="32"/>
          <w:lang w:bidi="th-TH"/>
        </w:rPr>
        <w:tab/>
      </w:r>
      <w:r w:rsidR="002A1E1B">
        <w:rPr>
          <w:lang w:bidi="th-TH"/>
        </w:rPr>
        <w:tab/>
      </w:r>
      <w:r w:rsidR="002A1E1B">
        <w:rPr>
          <w:lang w:bidi="th-TH"/>
        </w:rPr>
        <w:tab/>
      </w:r>
      <w:r w:rsidR="002A1E1B">
        <w:rPr>
          <w:lang w:bidi="th-TH"/>
        </w:rPr>
        <w:tab/>
      </w:r>
    </w:p>
    <w:p w:rsidR="00972868" w:rsidRPr="00972868" w:rsidRDefault="00972868" w:rsidP="00972868">
      <w:pPr>
        <w:rPr>
          <w:cs/>
          <w:lang w:bidi="th-TH"/>
        </w:rPr>
      </w:pPr>
    </w:p>
    <w:p w:rsidR="00F050E3" w:rsidRDefault="00F050E3" w:rsidP="00494F7A">
      <w:pPr>
        <w:tabs>
          <w:tab w:val="left" w:pos="3757"/>
        </w:tabs>
        <w:rPr>
          <w:lang w:bidi="th-TH"/>
        </w:rPr>
      </w:pPr>
    </w:p>
    <w:p w:rsidR="00F050E3" w:rsidRDefault="00F050E3" w:rsidP="00494F7A">
      <w:pPr>
        <w:tabs>
          <w:tab w:val="left" w:pos="3757"/>
        </w:tabs>
        <w:rPr>
          <w:lang w:bidi="th-TH"/>
        </w:rPr>
      </w:pPr>
    </w:p>
    <w:p w:rsidR="00F050E3" w:rsidRDefault="00F050E3" w:rsidP="00494F7A">
      <w:pPr>
        <w:tabs>
          <w:tab w:val="left" w:pos="3757"/>
        </w:tabs>
        <w:rPr>
          <w:lang w:bidi="th-TH"/>
        </w:rPr>
      </w:pPr>
    </w:p>
    <w:p w:rsidR="00F050E3" w:rsidRDefault="00F050E3" w:rsidP="00494F7A">
      <w:pPr>
        <w:tabs>
          <w:tab w:val="left" w:pos="3757"/>
        </w:tabs>
        <w:rPr>
          <w:lang w:bidi="th-TH"/>
        </w:rPr>
      </w:pPr>
    </w:p>
    <w:p w:rsidR="00F050E3" w:rsidRDefault="00F050E3" w:rsidP="00494F7A">
      <w:pPr>
        <w:tabs>
          <w:tab w:val="left" w:pos="3757"/>
        </w:tabs>
        <w:rPr>
          <w:lang w:bidi="th-TH"/>
        </w:rPr>
      </w:pPr>
    </w:p>
    <w:p w:rsidR="00F050E3" w:rsidRDefault="00F050E3" w:rsidP="00494F7A">
      <w:pPr>
        <w:tabs>
          <w:tab w:val="left" w:pos="3757"/>
        </w:tabs>
        <w:rPr>
          <w:lang w:bidi="th-TH"/>
        </w:rPr>
      </w:pPr>
    </w:p>
    <w:p w:rsidR="00C61FCD" w:rsidRPr="00A74E06" w:rsidRDefault="00BF1AB7" w:rsidP="00494F7A">
      <w:pPr>
        <w:tabs>
          <w:tab w:val="left" w:pos="3757"/>
        </w:tabs>
        <w:rPr>
          <w:lang w:bidi="th-TH"/>
        </w:rPr>
      </w:pPr>
      <w:r>
        <w:rPr>
          <w:noProof/>
          <w:lang w:eastAsia="en-US" w:bidi="th-TH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18A23912" wp14:editId="22742F53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5969620" cy="981308"/>
                <wp:effectExtent l="0" t="0" r="12700" b="28575"/>
                <wp:wrapNone/>
                <wp:docPr id="4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9620" cy="9813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1AB7" w:rsidRDefault="00BF1AB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0;margin-top:0;width:470.05pt;height:77.25pt;z-index:251819008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">
                <v:textbox>
                  <w:txbxContent>
                    <w:p w:rsidR="00BF1AB7" w:rsidRDefault="00BF1AB7"/>
                  </w:txbxContent>
                </v:textbox>
              </v:shape>
            </w:pict>
          </mc:Fallback>
        </mc:AlternateContent>
      </w:r>
      <w:r w:rsidR="00E6101C">
        <w:rPr>
          <w:noProof/>
          <w:lang w:eastAsia="en-US" w:bidi="th-TH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FF8B734" wp14:editId="53990880">
                <wp:simplePos x="0" y="0"/>
                <wp:positionH relativeFrom="column">
                  <wp:posOffset>-368935</wp:posOffset>
                </wp:positionH>
                <wp:positionV relativeFrom="paragraph">
                  <wp:posOffset>6181725</wp:posOffset>
                </wp:positionV>
                <wp:extent cx="7581900" cy="0"/>
                <wp:effectExtent l="12065" t="9525" r="6985" b="9525"/>
                <wp:wrapNone/>
                <wp:docPr id="13" name="Lin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1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9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9.05pt,486.75pt" to="567.95pt,48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" strokecolor="silver"/>
            </w:pict>
          </mc:Fallback>
        </mc:AlternateContent>
      </w:r>
      <w:r w:rsidR="00E6101C">
        <w:rPr>
          <w:noProof/>
          <w:lang w:eastAsia="en-US" w:bidi="th-TH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0E802B3" wp14:editId="4FBC4B98">
                <wp:simplePos x="0" y="0"/>
                <wp:positionH relativeFrom="page">
                  <wp:posOffset>469900</wp:posOffset>
                </wp:positionH>
                <wp:positionV relativeFrom="page">
                  <wp:posOffset>480695</wp:posOffset>
                </wp:positionV>
                <wp:extent cx="1819275" cy="231775"/>
                <wp:effectExtent l="3175" t="4445" r="0" b="1905"/>
                <wp:wrapNone/>
                <wp:docPr id="8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275" cy="231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50B1" w:rsidRPr="00DE6C6D" w:rsidRDefault="00DE6C6D">
                            <w:pPr>
                              <w:pStyle w:val="PageNumbers"/>
                              <w:rPr>
                                <w:rFonts w:ascii="Tahoma" w:hAnsi="Tahoma" w:cs="Tahoma"/>
                                <w:cs/>
                              </w:rPr>
                            </w:pPr>
                            <w:r w:rsidRPr="00DE6C6D">
                              <w:rPr>
                                <w:rFonts w:ascii="Tahoma" w:hAnsi="Tahoma" w:cs="Tahoma"/>
                                <w:cs/>
                              </w:rPr>
                              <w:t>หน้า</w:t>
                            </w:r>
                            <w:r w:rsidR="00F350B1" w:rsidRPr="00DE6C6D">
                              <w:rPr>
                                <w:rFonts w:ascii="Tahoma" w:hAnsi="Tahoma" w:cs="Tahoma"/>
                                <w:cs/>
                              </w:rPr>
                              <w:t xml:space="preserve"> </w:t>
                            </w:r>
                            <w:r w:rsidR="001F38A3">
                              <w:rPr>
                                <w:rFonts w:ascii="Tahoma" w:hAnsi="Tahoma" w:cs="Tahoma"/>
                                <w:lang w:val="en-US"/>
                              </w:rPr>
                              <w:t>3</w:t>
                            </w:r>
                            <w:r w:rsidRPr="00DE6C6D">
                              <w:rPr>
                                <w:rFonts w:ascii="Tahoma" w:hAnsi="Tahoma" w:cs="Tahoma"/>
                                <w:cs/>
                              </w:rPr>
                              <w:t xml:space="preserve"> ใน</w:t>
                            </w:r>
                            <w:r w:rsidR="00F350B1" w:rsidRPr="00DE6C6D">
                              <w:rPr>
                                <w:rFonts w:ascii="Tahoma" w:hAnsi="Tahoma" w:cs="Tahoma"/>
                                <w:cs/>
                              </w:rPr>
                              <w:t xml:space="preserve"> 3</w:t>
                            </w:r>
                          </w:p>
                          <w:p w:rsidR="00F350B1" w:rsidRDefault="00F350B1">
                            <w:pPr>
                              <w:rPr>
                                <w:rtl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" o:spid="_x0000_s1038" type="#_x0000_t202" style="position:absolute;margin-left:37pt;margin-top:37.85pt;width:143.25pt;height:18.25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" filled="f" stroked="f">
                <v:textbox>
                  <w:txbxContent>
                    <w:p w:rsidR="00F350B1" w:rsidRPr="00DE6C6D" w:rsidRDefault="00DE6C6D">
                      <w:pPr>
                        <w:pStyle w:val="PageNumbers"/>
                        <w:rPr>
                          <w:rFonts w:ascii="Tahoma" w:hAnsi="Tahoma" w:cs="Tahoma" w:hint="cs"/>
                          <w:cs/>
                        </w:rPr>
                      </w:pPr>
                      <w:r w:rsidRPr="00DE6C6D">
                        <w:rPr>
                          <w:rFonts w:ascii="Tahoma" w:hAnsi="Tahoma" w:cs="Tahoma"/>
                          <w:cs/>
                        </w:rPr>
                        <w:t>หน้า</w:t>
                      </w:r>
                      <w:r w:rsidR="00F350B1" w:rsidRPr="00DE6C6D">
                        <w:rPr>
                          <w:rFonts w:ascii="Tahoma" w:hAnsi="Tahoma" w:cs="Tahoma"/>
                          <w:cs/>
                        </w:rPr>
                        <w:t xml:space="preserve"> </w:t>
                      </w:r>
                      <w:r w:rsidR="001F38A3">
                        <w:rPr>
                          <w:rFonts w:ascii="Tahoma" w:hAnsi="Tahoma" w:cs="Tahoma"/>
                          <w:lang w:val="en-US"/>
                        </w:rPr>
                        <w:t>3</w:t>
                      </w:r>
                      <w:r w:rsidRPr="00DE6C6D">
                        <w:rPr>
                          <w:rFonts w:ascii="Tahoma" w:hAnsi="Tahoma" w:cs="Tahoma"/>
                          <w:cs/>
                        </w:rPr>
                        <w:t xml:space="preserve"> ใน</w:t>
                      </w:r>
                      <w:r w:rsidR="00F350B1" w:rsidRPr="00DE6C6D">
                        <w:rPr>
                          <w:rFonts w:ascii="Tahoma" w:hAnsi="Tahoma" w:cs="Tahoma"/>
                          <w:cs/>
                        </w:rPr>
                        <w:t xml:space="preserve"> 3</w:t>
                      </w:r>
                    </w:p>
                    <w:p w:rsidR="00F350B1" w:rsidRDefault="00F350B1">
                      <w:pPr>
                        <w:rPr>
                          <w:rtl/>
                          <w:cs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C61FCD" w:rsidRPr="00A74E06" w:rsidSect="009C4D66">
      <w:headerReference w:type="default" r:id="rId33"/>
      <w:pgSz w:w="11907" w:h="16839"/>
      <w:pgMar w:top="4629" w:right="720" w:bottom="720" w:left="720" w:header="720" w:footer="720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00CF" w:rsidRDefault="009500CF" w:rsidP="00686246">
      <w:r>
        <w:separator/>
      </w:r>
    </w:p>
  </w:endnote>
  <w:endnote w:type="continuationSeparator" w:id="0">
    <w:p w:rsidR="009500CF" w:rsidRDefault="009500CF" w:rsidP="006862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00CF" w:rsidRDefault="009500CF" w:rsidP="00686246">
      <w:r>
        <w:separator/>
      </w:r>
    </w:p>
  </w:footnote>
  <w:footnote w:type="continuationSeparator" w:id="0">
    <w:p w:rsidR="009500CF" w:rsidRDefault="009500CF" w:rsidP="0068624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1FE9" w:rsidRDefault="005C5675">
    <w:pPr>
      <w:pStyle w:val="af1"/>
      <w:rPr>
        <w:rFonts w:asciiTheme="minorBidi" w:hAnsiTheme="minorBidi" w:cstheme="minorBidi"/>
        <w:b/>
        <w:bCs/>
        <w:color w:val="7030A0"/>
      </w:rPr>
    </w:pPr>
    <w:r>
      <w:rPr>
        <w:noProof/>
        <w:lang w:eastAsia="en-US" w:bidi="th-TH"/>
      </w:rPr>
      <w:drawing>
        <wp:anchor distT="0" distB="0" distL="114300" distR="114300" simplePos="0" relativeHeight="251660288" behindDoc="0" locked="0" layoutInCell="1" allowOverlap="1" wp14:anchorId="38EE9CC9" wp14:editId="35018AEF">
          <wp:simplePos x="0" y="0"/>
          <wp:positionH relativeFrom="column">
            <wp:posOffset>1195070</wp:posOffset>
          </wp:positionH>
          <wp:positionV relativeFrom="paragraph">
            <wp:posOffset>-101600</wp:posOffset>
          </wp:positionV>
          <wp:extent cx="921385" cy="780415"/>
          <wp:effectExtent l="0" t="0" r="0" b="635"/>
          <wp:wrapSquare wrapText="bothSides"/>
          <wp:docPr id="9" name="Picture 1" descr="ไม่มีข้อความกำกับภาพอัตโนมัติ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ไม่มีข้อความกำกับภาพอัตโนมัติ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1385" cy="780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E0760">
      <w:rPr>
        <w:noProof/>
        <w:lang w:eastAsia="en-US" w:bidi="th-TH"/>
      </w:rPr>
      <w:drawing>
        <wp:anchor distT="0" distB="0" distL="114300" distR="114300" simplePos="0" relativeHeight="251661312" behindDoc="0" locked="0" layoutInCell="1" allowOverlap="1" wp14:anchorId="685FC5E9" wp14:editId="3D386E5C">
          <wp:simplePos x="0" y="0"/>
          <wp:positionH relativeFrom="column">
            <wp:posOffset>3898900</wp:posOffset>
          </wp:positionH>
          <wp:positionV relativeFrom="paragraph">
            <wp:posOffset>-160020</wp:posOffset>
          </wp:positionV>
          <wp:extent cx="2822575" cy="2713355"/>
          <wp:effectExtent l="0" t="0" r="0" b="0"/>
          <wp:wrapSquare wrapText="bothSides"/>
          <wp:docPr id="22" name="Picture 2" descr="13320764_1007580712671878_1480074156838638457_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2" descr="13320764_1007580712671878_1480074156838638457_o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22575" cy="2713355"/>
                  </a:xfrm>
                  <a:prstGeom prst="ellipse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024F8">
      <w:rPr>
        <w:rFonts w:asciiTheme="minorBidi" w:hAnsiTheme="minorBidi" w:cstheme="minorBidi"/>
        <w:b/>
        <w:bCs/>
        <w:color w:val="7030A0"/>
      </w:rPr>
      <w:tab/>
    </w:r>
  </w:p>
  <w:p w:rsidR="00441FE9" w:rsidRDefault="00291686">
    <w:pPr>
      <w:pStyle w:val="af1"/>
      <w:rPr>
        <w:rFonts w:asciiTheme="minorBidi" w:hAnsiTheme="minorBidi" w:cstheme="minorBidi"/>
        <w:b/>
        <w:bCs/>
        <w:color w:val="7030A0"/>
        <w:cs/>
        <w:lang w:bidi="th-TH"/>
      </w:rPr>
    </w:pPr>
    <w:r>
      <w:rPr>
        <w:rFonts w:asciiTheme="minorBidi" w:hAnsiTheme="minorBidi" w:cstheme="minorBidi" w:hint="cs"/>
        <w:b/>
        <w:bCs/>
        <w:color w:val="7030A0"/>
        <w:cs/>
        <w:lang w:bidi="th-TH"/>
      </w:rPr>
      <w:t xml:space="preserve"> </w:t>
    </w:r>
  </w:p>
  <w:p w:rsidR="00441FE9" w:rsidRDefault="00441FE9" w:rsidP="00441FE9">
    <w:pPr>
      <w:pStyle w:val="af1"/>
      <w:rPr>
        <w:rFonts w:asciiTheme="minorBidi" w:hAnsiTheme="minorBidi" w:cstheme="minorBidi"/>
        <w:b/>
        <w:bCs/>
        <w:color w:val="7030A0"/>
        <w:lang w:bidi="th-TH"/>
      </w:rPr>
    </w:pPr>
  </w:p>
  <w:p w:rsidR="002353AF" w:rsidRDefault="002353AF" w:rsidP="00096C85">
    <w:pPr>
      <w:pStyle w:val="af1"/>
      <w:tabs>
        <w:tab w:val="clear" w:pos="4513"/>
        <w:tab w:val="clear" w:pos="9026"/>
        <w:tab w:val="left" w:pos="6088"/>
      </w:tabs>
      <w:rPr>
        <w:rFonts w:ascii="TH SarabunIT๙" w:hAnsi="TH SarabunIT๙" w:cs="TH SarabunIT๙"/>
        <w:b/>
        <w:bCs/>
        <w:noProof/>
        <w:color w:val="FF0000"/>
        <w:sz w:val="52"/>
        <w:szCs w:val="52"/>
        <w:cs/>
        <w:lang w:eastAsia="en-US" w:bidi="th-TH"/>
      </w:rPr>
    </w:pPr>
    <w:r>
      <w:rPr>
        <w:rFonts w:ascii="TH SarabunIT๙" w:hAnsi="TH SarabunIT๙" w:cs="TH SarabunIT๙" w:hint="cs"/>
        <w:b/>
        <w:bCs/>
        <w:noProof/>
        <w:color w:val="FF0000"/>
        <w:sz w:val="52"/>
        <w:szCs w:val="52"/>
        <w:cs/>
        <w:lang w:eastAsia="en-US" w:bidi="th-TH"/>
      </w:rPr>
      <w:t xml:space="preserve">          </w:t>
    </w:r>
    <w:r w:rsidRPr="008C7C1C">
      <w:rPr>
        <w:rFonts w:ascii="TH SarabunIT๙" w:hAnsi="TH SarabunIT๙" w:cs="TH SarabunIT๙"/>
        <w:b/>
        <w:bCs/>
        <w:noProof/>
        <w:color w:val="F79646" w:themeColor="accent6"/>
        <w:sz w:val="52"/>
        <w:szCs w:val="52"/>
        <w:cs/>
        <w:lang w:eastAsia="en-US" w:bidi="th-TH"/>
        <w14:shadow w14:blurRad="50800" w14:dist="40005" w14:dir="5400000" w14:sx="100000" w14:sy="100000" w14:kx="0" w14:ky="0" w14:algn="tl">
          <w14:srgbClr w14:val="000000">
            <w14:alpha w14:val="67000"/>
            <w14:shade w14:val="5000"/>
            <w14:satMod w14:val="120000"/>
          </w14:srgbClr>
        </w14:shadow>
        <w14:textOutline w14:w="15773" w14:cap="flat" w14:cmpd="sng" w14:algn="ctr">
          <w14:gradFill>
            <w14:gsLst>
              <w14:gs w14:pos="70000">
                <w14:schemeClr w14:val="accent6">
                  <w14:shade w14:val="50000"/>
                  <w14:satMod w14:val="190000"/>
                </w14:schemeClr>
              </w14:gs>
              <w14:gs w14:pos="0">
                <w14:schemeClr w14:val="accent6">
                  <w14:tint w14:val="77000"/>
                  <w14:satMod w14:val="180000"/>
                </w14:schemeClr>
              </w14:gs>
            </w14:gsLst>
            <w14:lin w14:ang="5400000" w14:scaled="0"/>
          </w14:gradFill>
          <w14:prstDash w14:val="solid"/>
          <w14:round/>
        </w14:textOutline>
        <w14:textFill>
          <w14:solidFill>
            <w14:schemeClr w14:val="accent6">
              <w14:tint w14:val="15000"/>
              <w14:satMod w14:val="200000"/>
            </w14:schemeClr>
          </w14:solidFill>
        </w14:textFill>
      </w:rPr>
      <w:t>วารสารปร</w:t>
    </w:r>
    <w:r w:rsidRPr="008C7C1C">
      <w:rPr>
        <w:rFonts w:ascii="TH SarabunIT๙" w:hAnsi="TH SarabunIT๙" w:cs="TH SarabunIT๙" w:hint="cs"/>
        <w:b/>
        <w:bCs/>
        <w:noProof/>
        <w:color w:val="F79646" w:themeColor="accent6"/>
        <w:sz w:val="52"/>
        <w:szCs w:val="52"/>
        <w:cs/>
        <w:lang w:eastAsia="en-US" w:bidi="th-TH"/>
        <w14:shadow w14:blurRad="50800" w14:dist="40005" w14:dir="5400000" w14:sx="100000" w14:sy="100000" w14:kx="0" w14:ky="0" w14:algn="tl">
          <w14:srgbClr w14:val="000000">
            <w14:alpha w14:val="67000"/>
            <w14:shade w14:val="5000"/>
            <w14:satMod w14:val="120000"/>
          </w14:srgbClr>
        </w14:shadow>
        <w14:textOutline w14:w="15773" w14:cap="flat" w14:cmpd="sng" w14:algn="ctr">
          <w14:gradFill>
            <w14:gsLst>
              <w14:gs w14:pos="70000">
                <w14:schemeClr w14:val="accent6">
                  <w14:shade w14:val="50000"/>
                  <w14:satMod w14:val="190000"/>
                </w14:schemeClr>
              </w14:gs>
              <w14:gs w14:pos="0">
                <w14:schemeClr w14:val="accent6">
                  <w14:tint w14:val="77000"/>
                  <w14:satMod w14:val="180000"/>
                </w14:schemeClr>
              </w14:gs>
            </w14:gsLst>
            <w14:lin w14:ang="5400000" w14:scaled="0"/>
          </w14:gradFill>
          <w14:prstDash w14:val="solid"/>
          <w14:round/>
        </w14:textOutline>
        <w14:textFill>
          <w14:solidFill>
            <w14:schemeClr w14:val="accent6">
              <w14:tint w14:val="15000"/>
              <w14:satMod w14:val="200000"/>
            </w14:schemeClr>
          </w14:solidFill>
        </w14:textFill>
      </w:rPr>
      <w:t>ะชาสัมพันธ์</w:t>
    </w:r>
    <w:r w:rsidR="00096C85">
      <w:rPr>
        <w:rFonts w:ascii="TH SarabunIT๙" w:hAnsi="TH SarabunIT๙" w:cs="TH SarabunIT๙"/>
        <w:b/>
        <w:bCs/>
        <w:noProof/>
        <w:color w:val="FF0000"/>
        <w:sz w:val="52"/>
        <w:szCs w:val="52"/>
        <w:cs/>
        <w:lang w:eastAsia="en-US" w:bidi="th-TH"/>
      </w:rPr>
      <w:tab/>
    </w:r>
  </w:p>
  <w:p w:rsidR="00441FE9" w:rsidRPr="002353AF" w:rsidRDefault="00441FE9" w:rsidP="00441FE9">
    <w:pPr>
      <w:pStyle w:val="af1"/>
      <w:rPr>
        <w:rFonts w:ascii="TH SarabunIT๙" w:hAnsi="TH SarabunIT๙" w:cs="TH SarabunIT๙"/>
        <w:b/>
        <w:bCs/>
        <w:noProof/>
        <w:color w:val="FF0000"/>
        <w:sz w:val="52"/>
        <w:szCs w:val="52"/>
        <w:lang w:eastAsia="en-US" w:bidi="th-TH"/>
      </w:rPr>
    </w:pPr>
    <w:r w:rsidRPr="002353AF">
      <w:rPr>
        <w:rFonts w:hint="cs"/>
        <w:b/>
        <w:bCs/>
        <w:sz w:val="40"/>
        <w:szCs w:val="40"/>
        <w:cs/>
        <w:lang w:bidi="th-TH"/>
        <w14:textOutline w14:w="5270" w14:cap="flat" w14:cmpd="sng" w14:algn="ctr">
          <w14:solidFill>
            <w14:schemeClr w14:val="accent1">
              <w14:shade w14:val="88000"/>
              <w14:satMod w14:val="110000"/>
            </w14:schemeClr>
          </w14:solidFill>
          <w14:prstDash w14:val="solid"/>
          <w14:round/>
        </w14:textOutline>
        <w14:textFill>
          <w14:gradFill>
            <w14:gsLst>
              <w14:gs w14:pos="0">
                <w14:schemeClr w14:val="accent1">
                  <w14:tint w14:val="40000"/>
                  <w14:satMod w14:val="250000"/>
                </w14:schemeClr>
              </w14:gs>
              <w14:gs w14:pos="9000">
                <w14:schemeClr w14:val="accent1">
                  <w14:tint w14:val="52000"/>
                  <w14:satMod w14:val="300000"/>
                </w14:schemeClr>
              </w14:gs>
              <w14:gs w14:pos="50000">
                <w14:schemeClr w14:val="accent1">
                  <w14:shade w14:val="20000"/>
                  <w14:satMod w14:val="300000"/>
                </w14:schemeClr>
              </w14:gs>
              <w14:gs w14:pos="79000">
                <w14:schemeClr w14:val="accent1">
                  <w14:tint w14:val="52000"/>
                  <w14:satMod w14:val="300000"/>
                </w14:schemeClr>
              </w14:gs>
              <w14:gs w14:pos="100000">
                <w14:schemeClr w14:val="accent1">
                  <w14:tint w14:val="40000"/>
                  <w14:satMod w14:val="250000"/>
                </w14:schemeClr>
              </w14:gs>
            </w14:gsLst>
            <w14:lin w14:ang="5400000" w14:scaled="0"/>
          </w14:gradFill>
        </w14:textFill>
      </w:rPr>
      <w:t>เทศบาลตำบลโคกสูง  อำเภอหนองหาน  จังหวัดอุดรธานี</w:t>
    </w:r>
  </w:p>
  <w:p w:rsidR="00441FE9" w:rsidRPr="0076123B" w:rsidRDefault="00441FE9" w:rsidP="00441FE9">
    <w:pPr>
      <w:rPr>
        <w:b/>
        <w:bCs/>
        <w:color w:val="FF0000"/>
        <w:sz w:val="36"/>
        <w:szCs w:val="36"/>
        <w:lang w:bidi="th-TH"/>
        <w14:shadow w14:blurRad="50800" w14:dist="40005" w14:dir="5400000" w14:sx="100000" w14:sy="100000" w14:kx="0" w14:ky="0" w14:algn="tl">
          <w14:srgbClr w14:val="000000">
            <w14:alpha w14:val="67000"/>
            <w14:shade w14:val="5000"/>
            <w14:satMod w14:val="120000"/>
          </w14:srgbClr>
        </w14:shadow>
        <w14:textOutline w14:w="15773" w14:cap="flat" w14:cmpd="sng" w14:algn="ctr">
          <w14:gradFill>
            <w14:gsLst>
              <w14:gs w14:pos="70000">
                <w14:schemeClr w14:val="accent6">
                  <w14:shade w14:val="50000"/>
                  <w14:satMod w14:val="190000"/>
                </w14:schemeClr>
              </w14:gs>
              <w14:gs w14:pos="0">
                <w14:schemeClr w14:val="accent6">
                  <w14:tint w14:val="77000"/>
                  <w14:satMod w14:val="180000"/>
                </w14:schemeClr>
              </w14:gs>
            </w14:gsLst>
            <w14:lin w14:ang="5400000" w14:scaled="0"/>
          </w14:gradFill>
          <w14:prstDash w14:val="solid"/>
          <w14:round/>
        </w14:textOutline>
      </w:rPr>
    </w:pPr>
    <w:r w:rsidRPr="0076123B">
      <w:rPr>
        <w:rFonts w:hint="cs"/>
        <w:b/>
        <w:bCs/>
        <w:caps/>
        <w:color w:val="FF0000"/>
        <w:sz w:val="36"/>
        <w:szCs w:val="36"/>
        <w:cs/>
        <w:lang w:bidi="th-TH"/>
        <w14:reflection w14:blurRad="12700" w14:stA="28000" w14:stPos="0" w14:endA="0" w14:endPos="45000" w14:dist="1003" w14:dir="5400000" w14:fadeDir="5400000" w14:sx="100000" w14:sy="-100000" w14:kx="0" w14:ky="0" w14:algn="bl"/>
        <w14:textOutline w14:w="4495" w14:cap="flat" w14:cmpd="sng" w14:algn="ctr">
          <w14:solidFill>
            <w14:schemeClr w14:val="accent4">
              <w14:shade w14:val="50000"/>
              <w14:satMod w14:val="120000"/>
            </w14:schemeClr>
          </w14:solidFill>
          <w14:prstDash w14:val="solid"/>
          <w14:round/>
        </w14:textOutline>
      </w:rPr>
      <w:t xml:space="preserve">ปีที่  </w:t>
    </w:r>
    <w:r w:rsidR="00EF3060" w:rsidRPr="0076123B">
      <w:rPr>
        <w:rFonts w:hint="cs"/>
        <w:b/>
        <w:bCs/>
        <w:caps/>
        <w:color w:val="FF0000"/>
        <w:sz w:val="36"/>
        <w:szCs w:val="36"/>
        <w:cs/>
        <w:lang w:bidi="th-TH"/>
        <w14:reflection w14:blurRad="12700" w14:stA="28000" w14:stPos="0" w14:endA="0" w14:endPos="45000" w14:dist="1003" w14:dir="5400000" w14:fadeDir="5400000" w14:sx="100000" w14:sy="-100000" w14:kx="0" w14:ky="0" w14:algn="bl"/>
        <w14:textOutline w14:w="4495" w14:cap="flat" w14:cmpd="sng" w14:algn="ctr">
          <w14:solidFill>
            <w14:schemeClr w14:val="accent4">
              <w14:shade w14:val="50000"/>
              <w14:satMod w14:val="120000"/>
            </w14:schemeClr>
          </w14:solidFill>
          <w14:prstDash w14:val="solid"/>
          <w14:round/>
        </w14:textOutline>
      </w:rPr>
      <w:t>๓</w:t>
    </w:r>
    <w:r w:rsidRPr="0076123B">
      <w:rPr>
        <w:rFonts w:hint="cs"/>
        <w:b/>
        <w:bCs/>
        <w:caps/>
        <w:color w:val="FF0000"/>
        <w:sz w:val="36"/>
        <w:szCs w:val="36"/>
        <w:cs/>
        <w:lang w:bidi="th-TH"/>
        <w14:reflection w14:blurRad="12700" w14:stA="28000" w14:stPos="0" w14:endA="0" w14:endPos="45000" w14:dist="1003" w14:dir="5400000" w14:fadeDir="5400000" w14:sx="100000" w14:sy="-100000" w14:kx="0" w14:ky="0" w14:algn="bl"/>
        <w14:textOutline w14:w="4495" w14:cap="flat" w14:cmpd="sng" w14:algn="ctr">
          <w14:solidFill>
            <w14:schemeClr w14:val="accent4">
              <w14:shade w14:val="50000"/>
              <w14:satMod w14:val="120000"/>
            </w14:schemeClr>
          </w14:solidFill>
          <w14:prstDash w14:val="solid"/>
          <w14:round/>
        </w14:textOutline>
      </w:rPr>
      <w:t xml:space="preserve">  ฉบับที่ </w:t>
    </w:r>
    <w:r w:rsidR="00B35600" w:rsidRPr="0076123B">
      <w:rPr>
        <w:rFonts w:hint="cs"/>
        <w:b/>
        <w:bCs/>
        <w:caps/>
        <w:color w:val="FF0000"/>
        <w:sz w:val="36"/>
        <w:szCs w:val="36"/>
        <w:cs/>
        <w:lang w:bidi="th-TH"/>
        <w14:reflection w14:blurRad="12700" w14:stA="28000" w14:stPos="0" w14:endA="0" w14:endPos="45000" w14:dist="1003" w14:dir="5400000" w14:fadeDir="5400000" w14:sx="100000" w14:sy="-100000" w14:kx="0" w14:ky="0" w14:algn="bl"/>
        <w14:textOutline w14:w="4495" w14:cap="flat" w14:cmpd="sng" w14:algn="ctr">
          <w14:solidFill>
            <w14:schemeClr w14:val="accent4">
              <w14:shade w14:val="50000"/>
              <w14:satMod w14:val="120000"/>
            </w14:schemeClr>
          </w14:solidFill>
          <w14:prstDash w14:val="solid"/>
          <w14:round/>
        </w14:textOutline>
      </w:rPr>
      <w:t xml:space="preserve"> ๒   ประจำเดือน  กุมภาพันธ์</w:t>
    </w:r>
    <w:r w:rsidR="00EF3060" w:rsidRPr="0076123B">
      <w:rPr>
        <w:rFonts w:hint="cs"/>
        <w:b/>
        <w:bCs/>
        <w:caps/>
        <w:color w:val="FF0000"/>
        <w:sz w:val="36"/>
        <w:szCs w:val="36"/>
        <w:cs/>
        <w:lang w:bidi="th-TH"/>
        <w14:reflection w14:blurRad="12700" w14:stA="28000" w14:stPos="0" w14:endA="0" w14:endPos="45000" w14:dist="1003" w14:dir="5400000" w14:fadeDir="5400000" w14:sx="100000" w14:sy="-100000" w14:kx="0" w14:ky="0" w14:algn="bl"/>
        <w14:textOutline w14:w="4495" w14:cap="flat" w14:cmpd="sng" w14:algn="ctr">
          <w14:solidFill>
            <w14:schemeClr w14:val="accent4">
              <w14:shade w14:val="50000"/>
              <w14:satMod w14:val="120000"/>
            </w14:schemeClr>
          </w14:solidFill>
          <w14:prstDash w14:val="solid"/>
          <w14:round/>
        </w14:textOutline>
      </w:rPr>
      <w:t xml:space="preserve">   ๒๕๖๕</w:t>
    </w:r>
  </w:p>
  <w:p w:rsidR="00441FE9" w:rsidRPr="007424A0" w:rsidRDefault="00441FE9" w:rsidP="00441FE9">
    <w:pPr>
      <w:rPr>
        <w:rFonts w:ascii="TH SarabunPSK" w:hAnsi="TH SarabunPSK" w:cs="TH SarabunPSK"/>
        <w:b/>
        <w:bCs/>
        <w:caps/>
        <w:sz w:val="28"/>
        <w:szCs w:val="28"/>
        <w:lang w:bidi="th-TH"/>
        <w14:reflection w14:blurRad="12700" w14:stA="28000" w14:stPos="0" w14:endA="0" w14:endPos="45000" w14:dist="1003" w14:dir="5400000" w14:fadeDir="5400000" w14:sx="100000" w14:sy="-100000" w14:kx="0" w14:ky="0" w14:algn="bl"/>
        <w14:textOutline w14:w="4495" w14:cap="flat" w14:cmpd="sng" w14:algn="ctr">
          <w14:solidFill>
            <w14:schemeClr w14:val="accent4">
              <w14:shade w14:val="50000"/>
              <w14:satMod w14:val="120000"/>
            </w14:schemeClr>
          </w14:solidFill>
          <w14:prstDash w14:val="solid"/>
          <w14:round/>
        </w14:textOutline>
        <w14:textFill>
          <w14:gradFill>
            <w14:gsLst>
              <w14:gs w14:pos="0">
                <w14:schemeClr w14:val="accent4">
                  <w14:shade w14:val="20000"/>
                  <w14:satMod w14:val="245000"/>
                </w14:schemeClr>
              </w14:gs>
              <w14:gs w14:pos="43000">
                <w14:schemeClr w14:val="accent4">
                  <w14:satMod w14:val="255000"/>
                </w14:schemeClr>
              </w14:gs>
              <w14:gs w14:pos="48000">
                <w14:schemeClr w14:val="accent4">
                  <w14:shade w14:val="85000"/>
                  <w14:satMod w14:val="255000"/>
                </w14:schemeClr>
              </w14:gs>
              <w14:gs w14:pos="100000">
                <w14:schemeClr w14:val="accent4">
                  <w14:shade w14:val="20000"/>
                  <w14:satMod w14:val="245000"/>
                </w14:schemeClr>
              </w14:gs>
            </w14:gsLst>
            <w14:lin w14:ang="5400000" w14:scaled="0"/>
          </w14:gradFill>
        </w14:textFill>
      </w:rPr>
    </w:pPr>
    <w:r>
      <w:rPr>
        <w:rFonts w:ascii="TH SarabunPSK" w:hAnsi="TH SarabunPSK" w:cs="TH SarabunPSK"/>
        <w:b/>
        <w:bCs/>
        <w:caps/>
        <w:sz w:val="28"/>
        <w:szCs w:val="28"/>
        <w:cs/>
        <w:lang w:bidi="th-TH"/>
        <w14:reflection w14:blurRad="12700" w14:stA="28000" w14:stPos="0" w14:endA="0" w14:endPos="45000" w14:dist="1003" w14:dir="5400000" w14:fadeDir="5400000" w14:sx="100000" w14:sy="-100000" w14:kx="0" w14:ky="0" w14:algn="bl"/>
        <w14:textOutline w14:w="4495" w14:cap="flat" w14:cmpd="sng" w14:algn="ctr">
          <w14:solidFill>
            <w14:schemeClr w14:val="accent4">
              <w14:shade w14:val="50000"/>
              <w14:satMod w14:val="120000"/>
            </w14:schemeClr>
          </w14:solidFill>
          <w14:prstDash w14:val="solid"/>
          <w14:round/>
        </w14:textOutline>
        <w14:textFill>
          <w14:gradFill>
            <w14:gsLst>
              <w14:gs w14:pos="0">
                <w14:schemeClr w14:val="accent4">
                  <w14:shade w14:val="20000"/>
                  <w14:satMod w14:val="245000"/>
                </w14:schemeClr>
              </w14:gs>
              <w14:gs w14:pos="43000">
                <w14:schemeClr w14:val="accent4">
                  <w14:satMod w14:val="255000"/>
                </w14:schemeClr>
              </w14:gs>
              <w14:gs w14:pos="48000">
                <w14:schemeClr w14:val="accent4">
                  <w14:shade w14:val="85000"/>
                  <w14:satMod w14:val="255000"/>
                </w14:schemeClr>
              </w14:gs>
              <w14:gs w14:pos="100000">
                <w14:schemeClr w14:val="accent4">
                  <w14:shade w14:val="20000"/>
                  <w14:satMod w14:val="245000"/>
                </w14:schemeClr>
              </w14:gs>
            </w14:gsLst>
            <w14:lin w14:ang="5400000" w14:scaled="0"/>
          </w14:gradFill>
        </w14:textFill>
      </w:rPr>
      <w:t>เลขที่ ๑๙๙ หมู่ที่ ๑๙ ตำบลหนองเม็ก อำเภอหนองหาน จังหวัดอุดรธานี</w:t>
    </w:r>
    <w:r w:rsidRPr="007424A0">
      <w:rPr>
        <w:rFonts w:ascii="TH SarabunPSK" w:hAnsi="TH SarabunPSK" w:cs="TH SarabunPSK"/>
        <w:b/>
        <w:bCs/>
        <w:caps/>
        <w:sz w:val="28"/>
        <w:szCs w:val="28"/>
        <w:cs/>
        <w:lang w:bidi="th-TH"/>
        <w14:reflection w14:blurRad="12700" w14:stA="28000" w14:stPos="0" w14:endA="0" w14:endPos="45000" w14:dist="1003" w14:dir="5400000" w14:fadeDir="5400000" w14:sx="100000" w14:sy="-100000" w14:kx="0" w14:ky="0" w14:algn="bl"/>
        <w14:textOutline w14:w="4495" w14:cap="flat" w14:cmpd="sng" w14:algn="ctr">
          <w14:solidFill>
            <w14:schemeClr w14:val="accent4">
              <w14:shade w14:val="50000"/>
              <w14:satMod w14:val="120000"/>
            </w14:schemeClr>
          </w14:solidFill>
          <w14:prstDash w14:val="solid"/>
          <w14:round/>
        </w14:textOutline>
        <w14:textFill>
          <w14:gradFill>
            <w14:gsLst>
              <w14:gs w14:pos="0">
                <w14:schemeClr w14:val="accent4">
                  <w14:shade w14:val="20000"/>
                  <w14:satMod w14:val="245000"/>
                </w14:schemeClr>
              </w14:gs>
              <w14:gs w14:pos="43000">
                <w14:schemeClr w14:val="accent4">
                  <w14:satMod w14:val="255000"/>
                </w14:schemeClr>
              </w14:gs>
              <w14:gs w14:pos="48000">
                <w14:schemeClr w14:val="accent4">
                  <w14:shade w14:val="85000"/>
                  <w14:satMod w14:val="255000"/>
                </w14:schemeClr>
              </w14:gs>
              <w14:gs w14:pos="100000">
                <w14:schemeClr w14:val="accent4">
                  <w14:shade w14:val="20000"/>
                  <w14:satMod w14:val="245000"/>
                </w14:schemeClr>
              </w14:gs>
            </w14:gsLst>
            <w14:lin w14:ang="5400000" w14:scaled="0"/>
          </w14:gradFill>
        </w14:textFill>
      </w:rPr>
      <w:t xml:space="preserve"> ๔๑๑๓๐ </w:t>
    </w:r>
  </w:p>
  <w:p w:rsidR="00441FE9" w:rsidRPr="00441FE9" w:rsidRDefault="00441FE9" w:rsidP="00441FE9">
    <w:pPr>
      <w:rPr>
        <w:rFonts w:ascii="TH SarabunPSK" w:hAnsi="TH SarabunPSK" w:cs="TH SarabunPSK"/>
        <w:b/>
        <w:bCs/>
        <w:caps/>
        <w:lang w:bidi="th-TH"/>
        <w14:reflection w14:blurRad="12700" w14:stA="28000" w14:stPos="0" w14:endA="0" w14:endPos="45000" w14:dist="1003" w14:dir="5400000" w14:fadeDir="5400000" w14:sx="100000" w14:sy="-100000" w14:kx="0" w14:ky="0" w14:algn="bl"/>
        <w14:textOutline w14:w="4495" w14:cap="flat" w14:cmpd="sng" w14:algn="ctr">
          <w14:solidFill>
            <w14:schemeClr w14:val="accent4">
              <w14:shade w14:val="50000"/>
              <w14:satMod w14:val="120000"/>
            </w14:schemeClr>
          </w14:solidFill>
          <w14:prstDash w14:val="solid"/>
          <w14:round/>
        </w14:textOutline>
        <w14:textFill>
          <w14:gradFill>
            <w14:gsLst>
              <w14:gs w14:pos="0">
                <w14:schemeClr w14:val="accent4">
                  <w14:shade w14:val="20000"/>
                  <w14:satMod w14:val="245000"/>
                </w14:schemeClr>
              </w14:gs>
              <w14:gs w14:pos="43000">
                <w14:schemeClr w14:val="accent4">
                  <w14:satMod w14:val="255000"/>
                </w14:schemeClr>
              </w14:gs>
              <w14:gs w14:pos="48000">
                <w14:schemeClr w14:val="accent4">
                  <w14:shade w14:val="85000"/>
                  <w14:satMod w14:val="255000"/>
                </w14:schemeClr>
              </w14:gs>
              <w14:gs w14:pos="100000">
                <w14:schemeClr w14:val="accent4">
                  <w14:shade w14:val="20000"/>
                  <w14:satMod w14:val="245000"/>
                </w14:schemeClr>
              </w14:gs>
            </w14:gsLst>
            <w14:lin w14:ang="5400000" w14:scaled="0"/>
          </w14:gradFill>
        </w14:textFill>
      </w:rPr>
    </w:pPr>
    <w:r w:rsidRPr="007424A0">
      <w:rPr>
        <w:rFonts w:ascii="TH SarabunPSK" w:hAnsi="TH SarabunPSK" w:cs="TH SarabunPSK"/>
        <w:b/>
        <w:bCs/>
        <w:caps/>
        <w:sz w:val="28"/>
        <w:szCs w:val="28"/>
        <w:cs/>
        <w:lang w:bidi="th-TH"/>
        <w14:reflection w14:blurRad="12700" w14:stA="28000" w14:stPos="0" w14:endA="0" w14:endPos="45000" w14:dist="1003" w14:dir="5400000" w14:fadeDir="5400000" w14:sx="100000" w14:sy="-100000" w14:kx="0" w14:ky="0" w14:algn="bl"/>
        <w14:textOutline w14:w="4495" w14:cap="flat" w14:cmpd="sng" w14:algn="ctr">
          <w14:solidFill>
            <w14:schemeClr w14:val="accent4">
              <w14:shade w14:val="50000"/>
              <w14:satMod w14:val="120000"/>
            </w14:schemeClr>
          </w14:solidFill>
          <w14:prstDash w14:val="solid"/>
          <w14:round/>
        </w14:textOutline>
        <w14:textFill>
          <w14:gradFill>
            <w14:gsLst>
              <w14:gs w14:pos="0">
                <w14:schemeClr w14:val="accent4">
                  <w14:shade w14:val="20000"/>
                  <w14:satMod w14:val="245000"/>
                </w14:schemeClr>
              </w14:gs>
              <w14:gs w14:pos="43000">
                <w14:schemeClr w14:val="accent4">
                  <w14:satMod w14:val="255000"/>
                </w14:schemeClr>
              </w14:gs>
              <w14:gs w14:pos="48000">
                <w14:schemeClr w14:val="accent4">
                  <w14:shade w14:val="85000"/>
                  <w14:satMod w14:val="255000"/>
                </w14:schemeClr>
              </w14:gs>
              <w14:gs w14:pos="100000">
                <w14:schemeClr w14:val="accent4">
                  <w14:shade w14:val="20000"/>
                  <w14:satMod w14:val="245000"/>
                </w14:schemeClr>
              </w14:gs>
            </w14:gsLst>
            <w14:lin w14:ang="5400000" w14:scaled="0"/>
          </w14:gradFill>
        </w14:textFill>
      </w:rPr>
      <w:t xml:space="preserve">โทรศัพท์ </w:t>
    </w:r>
    <w:r w:rsidRPr="007424A0">
      <w:rPr>
        <w:rFonts w:ascii="TH SarabunPSK" w:hAnsi="TH SarabunPSK" w:cs="TH SarabunPSK"/>
        <w:b/>
        <w:bCs/>
        <w:caps/>
        <w:sz w:val="28"/>
        <w:szCs w:val="28"/>
        <w:lang w:bidi="th-TH"/>
        <w14:reflection w14:blurRad="12700" w14:stA="28000" w14:stPos="0" w14:endA="0" w14:endPos="45000" w14:dist="1003" w14:dir="5400000" w14:fadeDir="5400000" w14:sx="100000" w14:sy="-100000" w14:kx="0" w14:ky="0" w14:algn="bl"/>
        <w14:textOutline w14:w="4495" w14:cap="flat" w14:cmpd="sng" w14:algn="ctr">
          <w14:solidFill>
            <w14:schemeClr w14:val="accent4">
              <w14:shade w14:val="50000"/>
              <w14:satMod w14:val="120000"/>
            </w14:schemeClr>
          </w14:solidFill>
          <w14:prstDash w14:val="solid"/>
          <w14:round/>
        </w14:textOutline>
        <w14:textFill>
          <w14:gradFill>
            <w14:gsLst>
              <w14:gs w14:pos="0">
                <w14:schemeClr w14:val="accent4">
                  <w14:shade w14:val="20000"/>
                  <w14:satMod w14:val="245000"/>
                </w14:schemeClr>
              </w14:gs>
              <w14:gs w14:pos="43000">
                <w14:schemeClr w14:val="accent4">
                  <w14:satMod w14:val="255000"/>
                </w14:schemeClr>
              </w14:gs>
              <w14:gs w14:pos="48000">
                <w14:schemeClr w14:val="accent4">
                  <w14:shade w14:val="85000"/>
                  <w14:satMod w14:val="255000"/>
                </w14:schemeClr>
              </w14:gs>
              <w14:gs w14:pos="100000">
                <w14:schemeClr w14:val="accent4">
                  <w14:shade w14:val="20000"/>
                  <w14:satMod w14:val="245000"/>
                </w14:schemeClr>
              </w14:gs>
            </w14:gsLst>
            <w14:lin w14:ang="5400000" w14:scaled="0"/>
          </w14:gradFill>
        </w14:textFill>
      </w:rPr>
      <w:t xml:space="preserve">/ </w:t>
    </w:r>
    <w:r w:rsidRPr="007424A0">
      <w:rPr>
        <w:rFonts w:ascii="TH SarabunPSK" w:hAnsi="TH SarabunPSK" w:cs="TH SarabunPSK"/>
        <w:b/>
        <w:bCs/>
        <w:caps/>
        <w:sz w:val="28"/>
        <w:szCs w:val="28"/>
        <w:cs/>
        <w:lang w:bidi="th-TH"/>
        <w14:reflection w14:blurRad="12700" w14:stA="28000" w14:stPos="0" w14:endA="0" w14:endPos="45000" w14:dist="1003" w14:dir="5400000" w14:fadeDir="5400000" w14:sx="100000" w14:sy="-100000" w14:kx="0" w14:ky="0" w14:algn="bl"/>
        <w14:textOutline w14:w="4495" w14:cap="flat" w14:cmpd="sng" w14:algn="ctr">
          <w14:solidFill>
            <w14:schemeClr w14:val="accent4">
              <w14:shade w14:val="50000"/>
              <w14:satMod w14:val="120000"/>
            </w14:schemeClr>
          </w14:solidFill>
          <w14:prstDash w14:val="solid"/>
          <w14:round/>
        </w14:textOutline>
        <w14:textFill>
          <w14:gradFill>
            <w14:gsLst>
              <w14:gs w14:pos="0">
                <w14:schemeClr w14:val="accent4">
                  <w14:shade w14:val="20000"/>
                  <w14:satMod w14:val="245000"/>
                </w14:schemeClr>
              </w14:gs>
              <w14:gs w14:pos="43000">
                <w14:schemeClr w14:val="accent4">
                  <w14:satMod w14:val="255000"/>
                </w14:schemeClr>
              </w14:gs>
              <w14:gs w14:pos="48000">
                <w14:schemeClr w14:val="accent4">
                  <w14:shade w14:val="85000"/>
                  <w14:satMod w14:val="255000"/>
                </w14:schemeClr>
              </w14:gs>
              <w14:gs w14:pos="100000">
                <w14:schemeClr w14:val="accent4">
                  <w14:shade w14:val="20000"/>
                  <w14:satMod w14:val="245000"/>
                </w14:schemeClr>
              </w14:gs>
            </w14:gsLst>
            <w14:lin w14:ang="5400000" w14:scaled="0"/>
          </w14:gradFill>
        </w14:textFill>
      </w:rPr>
      <w:t xml:space="preserve">โทรสาร </w:t>
    </w:r>
    <w:r w:rsidRPr="007424A0">
      <w:rPr>
        <w:rFonts w:ascii="TH SarabunPSK" w:hAnsi="TH SarabunPSK" w:cs="TH SarabunPSK"/>
        <w:b/>
        <w:bCs/>
        <w:caps/>
        <w:sz w:val="28"/>
        <w:szCs w:val="28"/>
        <w:lang w:bidi="th-TH"/>
        <w14:reflection w14:blurRad="12700" w14:stA="28000" w14:stPos="0" w14:endA="0" w14:endPos="45000" w14:dist="1003" w14:dir="5400000" w14:fadeDir="5400000" w14:sx="100000" w14:sy="-100000" w14:kx="0" w14:ky="0" w14:algn="bl"/>
        <w14:textOutline w14:w="4495" w14:cap="flat" w14:cmpd="sng" w14:algn="ctr">
          <w14:solidFill>
            <w14:schemeClr w14:val="accent4">
              <w14:shade w14:val="50000"/>
              <w14:satMod w14:val="120000"/>
            </w14:schemeClr>
          </w14:solidFill>
          <w14:prstDash w14:val="solid"/>
          <w14:round/>
        </w14:textOutline>
        <w14:textFill>
          <w14:gradFill>
            <w14:gsLst>
              <w14:gs w14:pos="0">
                <w14:schemeClr w14:val="accent4">
                  <w14:shade w14:val="20000"/>
                  <w14:satMod w14:val="245000"/>
                </w14:schemeClr>
              </w14:gs>
              <w14:gs w14:pos="43000">
                <w14:schemeClr w14:val="accent4">
                  <w14:satMod w14:val="255000"/>
                </w14:schemeClr>
              </w14:gs>
              <w14:gs w14:pos="48000">
                <w14:schemeClr w14:val="accent4">
                  <w14:shade w14:val="85000"/>
                  <w14:satMod w14:val="255000"/>
                </w14:schemeClr>
              </w14:gs>
              <w14:gs w14:pos="100000">
                <w14:schemeClr w14:val="accent4">
                  <w14:shade w14:val="20000"/>
                  <w14:satMod w14:val="245000"/>
                </w14:schemeClr>
              </w14:gs>
            </w14:gsLst>
            <w14:lin w14:ang="5400000" w14:scaled="0"/>
          </w14:gradFill>
        </w14:textFill>
      </w:rPr>
      <w:t>: o-</w:t>
    </w:r>
    <w:r w:rsidRPr="007424A0">
      <w:rPr>
        <w:rFonts w:ascii="TH SarabunPSK" w:hAnsi="TH SarabunPSK" w:cs="TH SarabunPSK"/>
        <w:b/>
        <w:bCs/>
        <w:caps/>
        <w:sz w:val="28"/>
        <w:szCs w:val="28"/>
        <w:cs/>
        <w:lang w:bidi="th-TH"/>
        <w14:reflection w14:blurRad="12700" w14:stA="28000" w14:stPos="0" w14:endA="0" w14:endPos="45000" w14:dist="1003" w14:dir="5400000" w14:fadeDir="5400000" w14:sx="100000" w14:sy="-100000" w14:kx="0" w14:ky="0" w14:algn="bl"/>
        <w14:textOutline w14:w="4495" w14:cap="flat" w14:cmpd="sng" w14:algn="ctr">
          <w14:solidFill>
            <w14:schemeClr w14:val="accent4">
              <w14:shade w14:val="50000"/>
              <w14:satMod w14:val="120000"/>
            </w14:schemeClr>
          </w14:solidFill>
          <w14:prstDash w14:val="solid"/>
          <w14:round/>
        </w14:textOutline>
        <w14:textFill>
          <w14:gradFill>
            <w14:gsLst>
              <w14:gs w14:pos="0">
                <w14:schemeClr w14:val="accent4">
                  <w14:shade w14:val="20000"/>
                  <w14:satMod w14:val="245000"/>
                </w14:schemeClr>
              </w14:gs>
              <w14:gs w14:pos="43000">
                <w14:schemeClr w14:val="accent4">
                  <w14:satMod w14:val="255000"/>
                </w14:schemeClr>
              </w14:gs>
              <w14:gs w14:pos="48000">
                <w14:schemeClr w14:val="accent4">
                  <w14:shade w14:val="85000"/>
                  <w14:satMod w14:val="255000"/>
                </w14:schemeClr>
              </w14:gs>
              <w14:gs w14:pos="100000">
                <w14:schemeClr w14:val="accent4">
                  <w14:shade w14:val="20000"/>
                  <w14:satMod w14:val="245000"/>
                </w14:schemeClr>
              </w14:gs>
            </w14:gsLst>
            <w14:lin w14:ang="5400000" w14:scaled="0"/>
          </w14:gradFill>
        </w14:textFill>
      </w:rPr>
      <w:t>๔๒๒๑</w:t>
    </w:r>
    <w:r w:rsidRPr="007424A0">
      <w:rPr>
        <w:rFonts w:ascii="TH SarabunPSK" w:hAnsi="TH SarabunPSK" w:cs="TH SarabunPSK"/>
        <w:b/>
        <w:bCs/>
        <w:caps/>
        <w:sz w:val="28"/>
        <w:szCs w:val="28"/>
        <w:lang w:bidi="th-TH"/>
        <w14:reflection w14:blurRad="12700" w14:stA="28000" w14:stPos="0" w14:endA="0" w14:endPos="45000" w14:dist="1003" w14:dir="5400000" w14:fadeDir="5400000" w14:sx="100000" w14:sy="-100000" w14:kx="0" w14:ky="0" w14:algn="bl"/>
        <w14:textOutline w14:w="4495" w14:cap="flat" w14:cmpd="sng" w14:algn="ctr">
          <w14:solidFill>
            <w14:schemeClr w14:val="accent4">
              <w14:shade w14:val="50000"/>
              <w14:satMod w14:val="120000"/>
            </w14:schemeClr>
          </w14:solidFill>
          <w14:prstDash w14:val="solid"/>
          <w14:round/>
        </w14:textOutline>
        <w14:textFill>
          <w14:gradFill>
            <w14:gsLst>
              <w14:gs w14:pos="0">
                <w14:schemeClr w14:val="accent4">
                  <w14:shade w14:val="20000"/>
                  <w14:satMod w14:val="245000"/>
                </w14:schemeClr>
              </w14:gs>
              <w14:gs w14:pos="43000">
                <w14:schemeClr w14:val="accent4">
                  <w14:satMod w14:val="255000"/>
                </w14:schemeClr>
              </w14:gs>
              <w14:gs w14:pos="48000">
                <w14:schemeClr w14:val="accent4">
                  <w14:shade w14:val="85000"/>
                  <w14:satMod w14:val="255000"/>
                </w14:schemeClr>
              </w14:gs>
              <w14:gs w14:pos="100000">
                <w14:schemeClr w14:val="accent4">
                  <w14:shade w14:val="20000"/>
                  <w14:satMod w14:val="245000"/>
                </w14:schemeClr>
              </w14:gs>
            </w14:gsLst>
            <w14:lin w14:ang="5400000" w14:scaled="0"/>
          </w14:gradFill>
        </w14:textFill>
      </w:rPr>
      <w:t>-</w:t>
    </w:r>
    <w:r>
      <w:rPr>
        <w:rFonts w:ascii="TH SarabunPSK" w:hAnsi="TH SarabunPSK" w:cs="TH SarabunPSK"/>
        <w:b/>
        <w:bCs/>
        <w:caps/>
        <w:sz w:val="28"/>
        <w:szCs w:val="28"/>
        <w:cs/>
        <w:lang w:bidi="th-TH"/>
        <w14:reflection w14:blurRad="12700" w14:stA="28000" w14:stPos="0" w14:endA="0" w14:endPos="45000" w14:dist="1003" w14:dir="5400000" w14:fadeDir="5400000" w14:sx="100000" w14:sy="-100000" w14:kx="0" w14:ky="0" w14:algn="bl"/>
        <w14:textOutline w14:w="4495" w14:cap="flat" w14:cmpd="sng" w14:algn="ctr">
          <w14:solidFill>
            <w14:schemeClr w14:val="accent4">
              <w14:shade w14:val="50000"/>
              <w14:satMod w14:val="120000"/>
            </w14:schemeClr>
          </w14:solidFill>
          <w14:prstDash w14:val="solid"/>
          <w14:round/>
        </w14:textOutline>
        <w14:textFill>
          <w14:gradFill>
            <w14:gsLst>
              <w14:gs w14:pos="0">
                <w14:schemeClr w14:val="accent4">
                  <w14:shade w14:val="20000"/>
                  <w14:satMod w14:val="245000"/>
                </w14:schemeClr>
              </w14:gs>
              <w14:gs w14:pos="43000">
                <w14:schemeClr w14:val="accent4">
                  <w14:satMod w14:val="255000"/>
                </w14:schemeClr>
              </w14:gs>
              <w14:gs w14:pos="48000">
                <w14:schemeClr w14:val="accent4">
                  <w14:shade w14:val="85000"/>
                  <w14:satMod w14:val="255000"/>
                </w14:schemeClr>
              </w14:gs>
              <w14:gs w14:pos="100000">
                <w14:schemeClr w14:val="accent4">
                  <w14:shade w14:val="20000"/>
                  <w14:satMod w14:val="245000"/>
                </w14:schemeClr>
              </w14:gs>
            </w14:gsLst>
            <w14:lin w14:ang="5400000" w14:scaled="0"/>
          </w14:gradFill>
        </w14:textFill>
      </w:rPr>
      <w:t>๙๔๔๗</w:t>
    </w:r>
    <w:r w:rsidRPr="007424A0">
      <w:rPr>
        <w:rFonts w:ascii="TH SarabunPSK" w:hAnsi="TH SarabunPSK" w:cs="TH SarabunPSK"/>
        <w:b/>
        <w:bCs/>
        <w:caps/>
        <w:sz w:val="28"/>
        <w:szCs w:val="28"/>
        <w:cs/>
        <w:lang w:bidi="th-TH"/>
        <w14:reflection w14:blurRad="12700" w14:stA="28000" w14:stPos="0" w14:endA="0" w14:endPos="45000" w14:dist="1003" w14:dir="5400000" w14:fadeDir="5400000" w14:sx="100000" w14:sy="-100000" w14:kx="0" w14:ky="0" w14:algn="bl"/>
        <w14:textOutline w14:w="4495" w14:cap="flat" w14:cmpd="sng" w14:algn="ctr">
          <w14:solidFill>
            <w14:schemeClr w14:val="accent4">
              <w14:shade w14:val="50000"/>
              <w14:satMod w14:val="120000"/>
            </w14:schemeClr>
          </w14:solidFill>
          <w14:prstDash w14:val="solid"/>
          <w14:round/>
        </w14:textOutline>
        <w14:textFill>
          <w14:gradFill>
            <w14:gsLst>
              <w14:gs w14:pos="0">
                <w14:schemeClr w14:val="accent4">
                  <w14:shade w14:val="20000"/>
                  <w14:satMod w14:val="245000"/>
                </w14:schemeClr>
              </w14:gs>
              <w14:gs w14:pos="43000">
                <w14:schemeClr w14:val="accent4">
                  <w14:satMod w14:val="255000"/>
                </w14:schemeClr>
              </w14:gs>
              <w14:gs w14:pos="48000">
                <w14:schemeClr w14:val="accent4">
                  <w14:shade w14:val="85000"/>
                  <w14:satMod w14:val="255000"/>
                </w14:schemeClr>
              </w14:gs>
              <w14:gs w14:pos="100000">
                <w14:schemeClr w14:val="accent4">
                  <w14:shade w14:val="20000"/>
                  <w14:satMod w14:val="245000"/>
                </w14:schemeClr>
              </w14:gs>
            </w14:gsLst>
            <w14:lin w14:ang="5400000" w14:scaled="0"/>
          </w14:gradFill>
        </w14:textFill>
      </w:rPr>
      <w:t xml:space="preserve"> </w:t>
    </w:r>
    <w:proofErr w:type="spellStart"/>
    <w:r w:rsidRPr="007424A0">
      <w:rPr>
        <w:rFonts w:ascii="TH SarabunPSK" w:hAnsi="TH SarabunPSK" w:cs="TH SarabunPSK"/>
        <w:b/>
        <w:bCs/>
        <w:caps/>
        <w:sz w:val="28"/>
        <w:szCs w:val="28"/>
        <w:cs/>
        <w:lang w:bidi="th-TH"/>
        <w14:reflection w14:blurRad="12700" w14:stA="28000" w14:stPos="0" w14:endA="0" w14:endPos="45000" w14:dist="1003" w14:dir="5400000" w14:fadeDir="5400000" w14:sx="100000" w14:sy="-100000" w14:kx="0" w14:ky="0" w14:algn="bl"/>
        <w14:textOutline w14:w="4495" w14:cap="flat" w14:cmpd="sng" w14:algn="ctr">
          <w14:solidFill>
            <w14:schemeClr w14:val="accent4">
              <w14:shade w14:val="50000"/>
              <w14:satMod w14:val="120000"/>
            </w14:schemeClr>
          </w14:solidFill>
          <w14:prstDash w14:val="solid"/>
          <w14:round/>
        </w14:textOutline>
        <w14:textFill>
          <w14:gradFill>
            <w14:gsLst>
              <w14:gs w14:pos="0">
                <w14:schemeClr w14:val="accent4">
                  <w14:shade w14:val="20000"/>
                  <w14:satMod w14:val="245000"/>
                </w14:schemeClr>
              </w14:gs>
              <w14:gs w14:pos="43000">
                <w14:schemeClr w14:val="accent4">
                  <w14:satMod w14:val="255000"/>
                </w14:schemeClr>
              </w14:gs>
              <w14:gs w14:pos="48000">
                <w14:schemeClr w14:val="accent4">
                  <w14:shade w14:val="85000"/>
                  <w14:satMod w14:val="255000"/>
                </w14:schemeClr>
              </w14:gs>
              <w14:gs w14:pos="100000">
                <w14:schemeClr w14:val="accent4">
                  <w14:shade w14:val="20000"/>
                  <w14:satMod w14:val="245000"/>
                </w14:schemeClr>
              </w14:gs>
            </w14:gsLst>
            <w14:lin w14:ang="5400000" w14:scaled="0"/>
          </w14:gradFill>
        </w14:textFill>
      </w:rPr>
      <w:t>เว็ปไซต์</w:t>
    </w:r>
    <w:proofErr w:type="spellEnd"/>
    <w:r w:rsidRPr="007424A0">
      <w:rPr>
        <w:rFonts w:ascii="TH SarabunPSK" w:hAnsi="TH SarabunPSK" w:cs="TH SarabunPSK"/>
        <w:b/>
        <w:bCs/>
        <w:caps/>
        <w:sz w:val="28"/>
        <w:szCs w:val="28"/>
        <w:lang w:bidi="th-TH"/>
        <w14:reflection w14:blurRad="12700" w14:stA="28000" w14:stPos="0" w14:endA="0" w14:endPos="45000" w14:dist="1003" w14:dir="5400000" w14:fadeDir="5400000" w14:sx="100000" w14:sy="-100000" w14:kx="0" w14:ky="0" w14:algn="bl"/>
        <w14:textOutline w14:w="4495" w14:cap="flat" w14:cmpd="sng" w14:algn="ctr">
          <w14:solidFill>
            <w14:schemeClr w14:val="accent4">
              <w14:shade w14:val="50000"/>
              <w14:satMod w14:val="120000"/>
            </w14:schemeClr>
          </w14:solidFill>
          <w14:prstDash w14:val="solid"/>
          <w14:round/>
        </w14:textOutline>
        <w14:textFill>
          <w14:gradFill>
            <w14:gsLst>
              <w14:gs w14:pos="0">
                <w14:schemeClr w14:val="accent4">
                  <w14:shade w14:val="20000"/>
                  <w14:satMod w14:val="245000"/>
                </w14:schemeClr>
              </w14:gs>
              <w14:gs w14:pos="43000">
                <w14:schemeClr w14:val="accent4">
                  <w14:satMod w14:val="255000"/>
                </w14:schemeClr>
              </w14:gs>
              <w14:gs w14:pos="48000">
                <w14:schemeClr w14:val="accent4">
                  <w14:shade w14:val="85000"/>
                  <w14:satMod w14:val="255000"/>
                </w14:schemeClr>
              </w14:gs>
              <w14:gs w14:pos="100000">
                <w14:schemeClr w14:val="accent4">
                  <w14:shade w14:val="20000"/>
                  <w14:satMod w14:val="245000"/>
                </w14:schemeClr>
              </w14:gs>
            </w14:gsLst>
            <w14:lin w14:ang="5400000" w14:scaled="0"/>
          </w14:gradFill>
        </w14:textFill>
      </w:rPr>
      <w:t>:</w:t>
    </w:r>
    <w:r w:rsidRPr="00441FE9">
      <w:rPr>
        <w:rFonts w:ascii="TH SarabunPSK" w:hAnsi="TH SarabunPSK" w:cs="TH SarabunPSK"/>
        <w:b/>
        <w:bCs/>
        <w:caps/>
        <w:lang w:bidi="th-TH"/>
        <w14:reflection w14:blurRad="12700" w14:stA="28000" w14:stPos="0" w14:endA="0" w14:endPos="45000" w14:dist="1003" w14:dir="5400000" w14:fadeDir="5400000" w14:sx="100000" w14:sy="-100000" w14:kx="0" w14:ky="0" w14:algn="bl"/>
        <w14:textOutline w14:w="4495" w14:cap="flat" w14:cmpd="sng" w14:algn="ctr">
          <w14:solidFill>
            <w14:schemeClr w14:val="accent4">
              <w14:shade w14:val="50000"/>
              <w14:satMod w14:val="120000"/>
            </w14:schemeClr>
          </w14:solidFill>
          <w14:prstDash w14:val="solid"/>
          <w14:round/>
        </w14:textOutline>
        <w14:textFill>
          <w14:gradFill>
            <w14:gsLst>
              <w14:gs w14:pos="0">
                <w14:schemeClr w14:val="accent4">
                  <w14:shade w14:val="20000"/>
                  <w14:satMod w14:val="245000"/>
                </w14:schemeClr>
              </w14:gs>
              <w14:gs w14:pos="43000">
                <w14:schemeClr w14:val="accent4">
                  <w14:satMod w14:val="255000"/>
                </w14:schemeClr>
              </w14:gs>
              <w14:gs w14:pos="48000">
                <w14:schemeClr w14:val="accent4">
                  <w14:shade w14:val="85000"/>
                  <w14:satMod w14:val="255000"/>
                </w14:schemeClr>
              </w14:gs>
              <w14:gs w14:pos="100000">
                <w14:schemeClr w14:val="accent4">
                  <w14:shade w14:val="20000"/>
                  <w14:satMod w14:val="245000"/>
                </w14:schemeClr>
              </w14:gs>
            </w14:gsLst>
            <w14:lin w14:ang="5400000" w14:scaled="0"/>
          </w14:gradFill>
        </w14:textFill>
      </w:rPr>
      <w:t>WWW.khoksoong</w:t>
    </w:r>
    <w:r>
      <w:rPr>
        <w:rFonts w:ascii="TH SarabunPSK" w:hAnsi="TH SarabunPSK" w:cs="TH SarabunPSK"/>
        <w:b/>
        <w:bCs/>
        <w:caps/>
        <w:lang w:bidi="th-TH"/>
        <w14:reflection w14:blurRad="12700" w14:stA="28000" w14:stPos="0" w14:endA="0" w14:endPos="45000" w14:dist="1003" w14:dir="5400000" w14:fadeDir="5400000" w14:sx="100000" w14:sy="-100000" w14:kx="0" w14:ky="0" w14:algn="bl"/>
        <w14:textOutline w14:w="4495" w14:cap="flat" w14:cmpd="sng" w14:algn="ctr">
          <w14:solidFill>
            <w14:schemeClr w14:val="accent4">
              <w14:shade w14:val="50000"/>
              <w14:satMod w14:val="120000"/>
            </w14:schemeClr>
          </w14:solidFill>
          <w14:prstDash w14:val="solid"/>
          <w14:round/>
        </w14:textOutline>
        <w14:textFill>
          <w14:gradFill>
            <w14:gsLst>
              <w14:gs w14:pos="0">
                <w14:schemeClr w14:val="accent4">
                  <w14:shade w14:val="20000"/>
                  <w14:satMod w14:val="245000"/>
                </w14:schemeClr>
              </w14:gs>
              <w14:gs w14:pos="43000">
                <w14:schemeClr w14:val="accent4">
                  <w14:satMod w14:val="255000"/>
                </w14:schemeClr>
              </w14:gs>
              <w14:gs w14:pos="48000">
                <w14:schemeClr w14:val="accent4">
                  <w14:shade w14:val="85000"/>
                  <w14:satMod w14:val="255000"/>
                </w14:schemeClr>
              </w14:gs>
              <w14:gs w14:pos="100000">
                <w14:schemeClr w14:val="accent4">
                  <w14:shade w14:val="20000"/>
                  <w14:satMod w14:val="245000"/>
                </w14:schemeClr>
              </w14:gs>
            </w14:gsLst>
            <w14:lin w14:ang="5400000" w14:scaled="0"/>
          </w14:gradFill>
        </w14:textFill>
      </w:rPr>
      <w:t xml:space="preserve"> </w:t>
    </w:r>
    <w:r w:rsidRPr="00441FE9">
      <w:rPr>
        <w:rFonts w:ascii="TH SarabunPSK" w:hAnsi="TH SarabunPSK" w:cs="TH SarabunPSK"/>
        <w:b/>
        <w:bCs/>
        <w:caps/>
        <w:lang w:bidi="th-TH"/>
        <w14:reflection w14:blurRad="12700" w14:stA="28000" w14:stPos="0" w14:endA="0" w14:endPos="45000" w14:dist="1003" w14:dir="5400000" w14:fadeDir="5400000" w14:sx="100000" w14:sy="-100000" w14:kx="0" w14:ky="0" w14:algn="bl"/>
        <w14:textOutline w14:w="4495" w14:cap="flat" w14:cmpd="sng" w14:algn="ctr">
          <w14:solidFill>
            <w14:schemeClr w14:val="accent4">
              <w14:shade w14:val="50000"/>
              <w14:satMod w14:val="120000"/>
            </w14:schemeClr>
          </w14:solidFill>
          <w14:prstDash w14:val="solid"/>
          <w14:round/>
        </w14:textOutline>
        <w14:textFill>
          <w14:gradFill>
            <w14:gsLst>
              <w14:gs w14:pos="0">
                <w14:schemeClr w14:val="accent4">
                  <w14:shade w14:val="20000"/>
                  <w14:satMod w14:val="245000"/>
                </w14:schemeClr>
              </w14:gs>
              <w14:gs w14:pos="43000">
                <w14:schemeClr w14:val="accent4">
                  <w14:satMod w14:val="255000"/>
                </w14:schemeClr>
              </w14:gs>
              <w14:gs w14:pos="48000">
                <w14:schemeClr w14:val="accent4">
                  <w14:shade w14:val="85000"/>
                  <w14:satMod w14:val="255000"/>
                </w14:schemeClr>
              </w14:gs>
              <w14:gs w14:pos="100000">
                <w14:schemeClr w14:val="accent4">
                  <w14:shade w14:val="20000"/>
                  <w14:satMod w14:val="245000"/>
                </w14:schemeClr>
              </w14:gs>
            </w14:gsLst>
            <w14:lin w14:ang="5400000" w14:scaled="0"/>
          </w14:gradFill>
        </w14:textFill>
      </w:rPr>
      <w:t>-</w:t>
    </w:r>
    <w:r>
      <w:rPr>
        <w:rFonts w:ascii="TH SarabunPSK" w:hAnsi="TH SarabunPSK" w:cs="TH SarabunPSK"/>
        <w:b/>
        <w:bCs/>
        <w:caps/>
        <w:lang w:bidi="th-TH"/>
        <w14:reflection w14:blurRad="12700" w14:stA="28000" w14:stPos="0" w14:endA="0" w14:endPos="45000" w14:dist="1003" w14:dir="5400000" w14:fadeDir="5400000" w14:sx="100000" w14:sy="-100000" w14:kx="0" w14:ky="0" w14:algn="bl"/>
        <w14:textOutline w14:w="4495" w14:cap="flat" w14:cmpd="sng" w14:algn="ctr">
          <w14:solidFill>
            <w14:schemeClr w14:val="accent4">
              <w14:shade w14:val="50000"/>
              <w14:satMod w14:val="120000"/>
            </w14:schemeClr>
          </w14:solidFill>
          <w14:prstDash w14:val="solid"/>
          <w14:round/>
        </w14:textOutline>
        <w14:textFill>
          <w14:gradFill>
            <w14:gsLst>
              <w14:gs w14:pos="0">
                <w14:schemeClr w14:val="accent4">
                  <w14:shade w14:val="20000"/>
                  <w14:satMod w14:val="245000"/>
                </w14:schemeClr>
              </w14:gs>
              <w14:gs w14:pos="43000">
                <w14:schemeClr w14:val="accent4">
                  <w14:satMod w14:val="255000"/>
                </w14:schemeClr>
              </w14:gs>
              <w14:gs w14:pos="48000">
                <w14:schemeClr w14:val="accent4">
                  <w14:shade w14:val="85000"/>
                  <w14:satMod w14:val="255000"/>
                </w14:schemeClr>
              </w14:gs>
              <w14:gs w14:pos="100000">
                <w14:schemeClr w14:val="accent4">
                  <w14:shade w14:val="20000"/>
                  <w14:satMod w14:val="245000"/>
                </w14:schemeClr>
              </w14:gs>
            </w14:gsLst>
            <w14:lin w14:ang="5400000" w14:scaled="0"/>
          </w14:gradFill>
        </w14:textFill>
      </w:rPr>
      <w:t xml:space="preserve"> </w:t>
    </w:r>
    <w:r w:rsidRPr="00441FE9">
      <w:rPr>
        <w:rFonts w:ascii="TH SarabunPSK" w:hAnsi="TH SarabunPSK" w:cs="TH SarabunPSK"/>
        <w:b/>
        <w:bCs/>
        <w:caps/>
        <w:lang w:bidi="th-TH"/>
        <w14:reflection w14:blurRad="12700" w14:stA="28000" w14:stPos="0" w14:endA="0" w14:endPos="45000" w14:dist="1003" w14:dir="5400000" w14:fadeDir="5400000" w14:sx="100000" w14:sy="-100000" w14:kx="0" w14:ky="0" w14:algn="bl"/>
        <w14:textOutline w14:w="4495" w14:cap="flat" w14:cmpd="sng" w14:algn="ctr">
          <w14:solidFill>
            <w14:schemeClr w14:val="accent4">
              <w14:shade w14:val="50000"/>
              <w14:satMod w14:val="120000"/>
            </w14:schemeClr>
          </w14:solidFill>
          <w14:prstDash w14:val="solid"/>
          <w14:round/>
        </w14:textOutline>
        <w14:textFill>
          <w14:gradFill>
            <w14:gsLst>
              <w14:gs w14:pos="0">
                <w14:schemeClr w14:val="accent4">
                  <w14:shade w14:val="20000"/>
                  <w14:satMod w14:val="245000"/>
                </w14:schemeClr>
              </w14:gs>
              <w14:gs w14:pos="43000">
                <w14:schemeClr w14:val="accent4">
                  <w14:satMod w14:val="255000"/>
                </w14:schemeClr>
              </w14:gs>
              <w14:gs w14:pos="48000">
                <w14:schemeClr w14:val="accent4">
                  <w14:shade w14:val="85000"/>
                  <w14:satMod w14:val="255000"/>
                </w14:schemeClr>
              </w14:gs>
              <w14:gs w14:pos="100000">
                <w14:schemeClr w14:val="accent4">
                  <w14:shade w14:val="20000"/>
                  <w14:satMod w14:val="245000"/>
                </w14:schemeClr>
              </w14:gs>
            </w14:gsLst>
            <w14:lin w14:ang="5400000" w14:scaled="0"/>
          </w14:gradFill>
        </w14:textFill>
      </w:rPr>
      <w:t>UD.go.th</w:t>
    </w:r>
  </w:p>
  <w:p w:rsidR="003C5039" w:rsidRPr="003C09B8" w:rsidRDefault="00441FE9" w:rsidP="00441FE9">
    <w:pPr>
      <w:rPr>
        <w:rFonts w:ascii="TH SarabunPSK" w:hAnsi="TH SarabunPSK" w:cs="TH SarabunPSK"/>
        <w:b/>
        <w:bCs/>
        <w:caps/>
        <w:sz w:val="28"/>
        <w:szCs w:val="28"/>
        <w:lang w:bidi="th-TH"/>
        <w14:reflection w14:blurRad="12700" w14:stA="28000" w14:stPos="0" w14:endA="0" w14:endPos="45000" w14:dist="1003" w14:dir="5400000" w14:fadeDir="5400000" w14:sx="100000" w14:sy="-100000" w14:kx="0" w14:ky="0" w14:algn="bl"/>
        <w14:textOutline w14:w="4495" w14:cap="flat" w14:cmpd="sng" w14:algn="ctr">
          <w14:solidFill>
            <w14:schemeClr w14:val="accent4">
              <w14:shade w14:val="50000"/>
              <w14:satMod w14:val="120000"/>
            </w14:schemeClr>
          </w14:solidFill>
          <w14:prstDash w14:val="solid"/>
          <w14:round/>
        </w14:textOutline>
        <w14:textFill>
          <w14:gradFill>
            <w14:gsLst>
              <w14:gs w14:pos="0">
                <w14:schemeClr w14:val="accent4">
                  <w14:shade w14:val="20000"/>
                  <w14:satMod w14:val="245000"/>
                </w14:schemeClr>
              </w14:gs>
              <w14:gs w14:pos="43000">
                <w14:schemeClr w14:val="accent4">
                  <w14:satMod w14:val="255000"/>
                </w14:schemeClr>
              </w14:gs>
              <w14:gs w14:pos="48000">
                <w14:schemeClr w14:val="accent4">
                  <w14:shade w14:val="85000"/>
                  <w14:satMod w14:val="255000"/>
                </w14:schemeClr>
              </w14:gs>
              <w14:gs w14:pos="100000">
                <w14:schemeClr w14:val="accent4">
                  <w14:shade w14:val="20000"/>
                  <w14:satMod w14:val="245000"/>
                </w14:schemeClr>
              </w14:gs>
            </w14:gsLst>
            <w14:lin w14:ang="5400000" w14:scaled="0"/>
          </w14:gradFill>
        </w14:textFill>
      </w:rPr>
    </w:pPr>
    <w:r w:rsidRPr="003C09B8">
      <w:rPr>
        <w:rFonts w:ascii="TH SarabunPSK" w:hAnsi="TH SarabunPSK" w:cs="TH SarabunPSK"/>
        <w:b/>
        <w:bCs/>
        <w:caps/>
        <w:sz w:val="28"/>
        <w:szCs w:val="28"/>
        <w:lang w:bidi="th-TH"/>
        <w14:reflection w14:blurRad="12700" w14:stA="28000" w14:stPos="0" w14:endA="0" w14:endPos="45000" w14:dist="1003" w14:dir="5400000" w14:fadeDir="5400000" w14:sx="100000" w14:sy="-100000" w14:kx="0" w14:ky="0" w14:algn="bl"/>
        <w14:textOutline w14:w="4495" w14:cap="flat" w14:cmpd="sng" w14:algn="ctr">
          <w14:solidFill>
            <w14:schemeClr w14:val="accent4">
              <w14:shade w14:val="50000"/>
              <w14:satMod w14:val="120000"/>
            </w14:schemeClr>
          </w14:solidFill>
          <w14:prstDash w14:val="solid"/>
          <w14:round/>
        </w14:textOutline>
        <w14:textFill>
          <w14:gradFill>
            <w14:gsLst>
              <w14:gs w14:pos="0">
                <w14:schemeClr w14:val="accent4">
                  <w14:shade w14:val="20000"/>
                  <w14:satMod w14:val="245000"/>
                </w14:schemeClr>
              </w14:gs>
              <w14:gs w14:pos="43000">
                <w14:schemeClr w14:val="accent4">
                  <w14:satMod w14:val="255000"/>
                </w14:schemeClr>
              </w14:gs>
              <w14:gs w14:pos="48000">
                <w14:schemeClr w14:val="accent4">
                  <w14:shade w14:val="85000"/>
                  <w14:satMod w14:val="255000"/>
                </w14:schemeClr>
              </w14:gs>
              <w14:gs w14:pos="100000">
                <w14:schemeClr w14:val="accent4">
                  <w14:shade w14:val="20000"/>
                  <w14:satMod w14:val="245000"/>
                </w14:schemeClr>
              </w14:gs>
            </w14:gsLst>
            <w14:lin w14:ang="5400000" w14:scaled="0"/>
          </w14:gradFill>
        </w14:textFill>
      </w:rPr>
      <w:t>E-</w:t>
    </w:r>
    <w:proofErr w:type="gramStart"/>
    <w:r w:rsidRPr="003C09B8">
      <w:rPr>
        <w:rFonts w:ascii="TH SarabunPSK" w:hAnsi="TH SarabunPSK" w:cs="TH SarabunPSK"/>
        <w:b/>
        <w:bCs/>
        <w:caps/>
        <w:sz w:val="28"/>
        <w:szCs w:val="28"/>
        <w:lang w:bidi="th-TH"/>
        <w14:reflection w14:blurRad="12700" w14:stA="28000" w14:stPos="0" w14:endA="0" w14:endPos="45000" w14:dist="1003" w14:dir="5400000" w14:fadeDir="5400000" w14:sx="100000" w14:sy="-100000" w14:kx="0" w14:ky="0" w14:algn="bl"/>
        <w14:textOutline w14:w="4495" w14:cap="flat" w14:cmpd="sng" w14:algn="ctr">
          <w14:solidFill>
            <w14:schemeClr w14:val="accent4">
              <w14:shade w14:val="50000"/>
              <w14:satMod w14:val="120000"/>
            </w14:schemeClr>
          </w14:solidFill>
          <w14:prstDash w14:val="solid"/>
          <w14:round/>
        </w14:textOutline>
        <w14:textFill>
          <w14:gradFill>
            <w14:gsLst>
              <w14:gs w14:pos="0">
                <w14:schemeClr w14:val="accent4">
                  <w14:shade w14:val="20000"/>
                  <w14:satMod w14:val="245000"/>
                </w14:schemeClr>
              </w14:gs>
              <w14:gs w14:pos="43000">
                <w14:schemeClr w14:val="accent4">
                  <w14:satMod w14:val="255000"/>
                </w14:schemeClr>
              </w14:gs>
              <w14:gs w14:pos="48000">
                <w14:schemeClr w14:val="accent4">
                  <w14:shade w14:val="85000"/>
                  <w14:satMod w14:val="255000"/>
                </w14:schemeClr>
              </w14:gs>
              <w14:gs w14:pos="100000">
                <w14:schemeClr w14:val="accent4">
                  <w14:shade w14:val="20000"/>
                  <w14:satMod w14:val="245000"/>
                </w14:schemeClr>
              </w14:gs>
            </w14:gsLst>
            <w14:lin w14:ang="5400000" w14:scaled="0"/>
          </w14:gradFill>
        </w14:textFill>
      </w:rPr>
      <w:t>mail :</w:t>
    </w:r>
    <w:proofErr w:type="gramEnd"/>
    <w:r>
      <w:rPr>
        <w:rFonts w:ascii="TH SarabunPSK" w:hAnsi="TH SarabunPSK" w:cs="TH SarabunPSK"/>
        <w:b/>
        <w:bCs/>
        <w:caps/>
        <w:sz w:val="28"/>
        <w:szCs w:val="28"/>
        <w:lang w:bidi="th-TH"/>
        <w14:reflection w14:blurRad="12700" w14:stA="28000" w14:stPos="0" w14:endA="0" w14:endPos="45000" w14:dist="1003" w14:dir="5400000" w14:fadeDir="5400000" w14:sx="100000" w14:sy="-100000" w14:kx="0" w14:ky="0" w14:algn="bl"/>
        <w14:textOutline w14:w="4495" w14:cap="flat" w14:cmpd="sng" w14:algn="ctr">
          <w14:solidFill>
            <w14:schemeClr w14:val="accent4">
              <w14:shade w14:val="50000"/>
              <w14:satMod w14:val="120000"/>
            </w14:schemeClr>
          </w14:solidFill>
          <w14:prstDash w14:val="solid"/>
          <w14:round/>
        </w14:textOutline>
        <w14:textFill>
          <w14:gradFill>
            <w14:gsLst>
              <w14:gs w14:pos="0">
                <w14:schemeClr w14:val="accent4">
                  <w14:shade w14:val="20000"/>
                  <w14:satMod w14:val="245000"/>
                </w14:schemeClr>
              </w14:gs>
              <w14:gs w14:pos="43000">
                <w14:schemeClr w14:val="accent4">
                  <w14:satMod w14:val="255000"/>
                </w14:schemeClr>
              </w14:gs>
              <w14:gs w14:pos="48000">
                <w14:schemeClr w14:val="accent4">
                  <w14:shade w14:val="85000"/>
                  <w14:satMod w14:val="255000"/>
                </w14:schemeClr>
              </w14:gs>
              <w14:gs w14:pos="100000">
                <w14:schemeClr w14:val="accent4">
                  <w14:shade w14:val="20000"/>
                  <w14:satMod w14:val="245000"/>
                </w14:schemeClr>
              </w14:gs>
            </w14:gsLst>
            <w14:lin w14:ang="5400000" w14:scaled="0"/>
          </w14:gradFill>
        </w14:textFill>
      </w:rPr>
      <w:t xml:space="preserve"> SAraban</w:t>
    </w:r>
    <w:r w:rsidR="002353AF">
      <w:rPr>
        <w:rFonts w:ascii="TH SarabunPSK" w:hAnsi="TH SarabunPSK" w:cs="TH SarabunPSK"/>
        <w:b/>
        <w:bCs/>
        <w:caps/>
        <w:sz w:val="28"/>
        <w:szCs w:val="28"/>
        <w:lang w:bidi="th-TH"/>
        <w14:reflection w14:blurRad="12700" w14:stA="28000" w14:stPos="0" w14:endA="0" w14:endPos="45000" w14:dist="1003" w14:dir="5400000" w14:fadeDir="5400000" w14:sx="100000" w14:sy="-100000" w14:kx="0" w14:ky="0" w14:algn="bl"/>
        <w14:textOutline w14:w="4495" w14:cap="flat" w14:cmpd="sng" w14:algn="ctr">
          <w14:solidFill>
            <w14:schemeClr w14:val="accent4">
              <w14:shade w14:val="50000"/>
              <w14:satMod w14:val="120000"/>
            </w14:schemeClr>
          </w14:solidFill>
          <w14:prstDash w14:val="solid"/>
          <w14:round/>
        </w14:textOutline>
        <w14:textFill>
          <w14:gradFill>
            <w14:gsLst>
              <w14:gs w14:pos="0">
                <w14:schemeClr w14:val="accent4">
                  <w14:shade w14:val="20000"/>
                  <w14:satMod w14:val="245000"/>
                </w14:schemeClr>
              </w14:gs>
              <w14:gs w14:pos="43000">
                <w14:schemeClr w14:val="accent4">
                  <w14:satMod w14:val="255000"/>
                </w14:schemeClr>
              </w14:gs>
              <w14:gs w14:pos="48000">
                <w14:schemeClr w14:val="accent4">
                  <w14:shade w14:val="85000"/>
                  <w14:satMod w14:val="255000"/>
                </w14:schemeClr>
              </w14:gs>
              <w14:gs w14:pos="100000">
                <w14:schemeClr w14:val="accent4">
                  <w14:shade w14:val="20000"/>
                  <w14:satMod w14:val="245000"/>
                </w14:schemeClr>
              </w14:gs>
            </w14:gsLst>
            <w14:lin w14:ang="5400000" w14:scaled="0"/>
          </w14:gradFill>
        </w14:textFill>
      </w:rPr>
      <w:t xml:space="preserve"> </w:t>
    </w:r>
    <w:r>
      <w:rPr>
        <w:rFonts w:ascii="TH SarabunPSK" w:hAnsi="TH SarabunPSK" w:cs="TH SarabunPSK"/>
        <w:b/>
        <w:bCs/>
        <w:caps/>
        <w:sz w:val="28"/>
        <w:szCs w:val="28"/>
        <w:lang w:bidi="th-TH"/>
        <w14:reflection w14:blurRad="12700" w14:stA="28000" w14:stPos="0" w14:endA="0" w14:endPos="45000" w14:dist="1003" w14:dir="5400000" w14:fadeDir="5400000" w14:sx="100000" w14:sy="-100000" w14:kx="0" w14:ky="0" w14:algn="bl"/>
        <w14:textOutline w14:w="4495" w14:cap="flat" w14:cmpd="sng" w14:algn="ctr">
          <w14:solidFill>
            <w14:schemeClr w14:val="accent4">
              <w14:shade w14:val="50000"/>
              <w14:satMod w14:val="120000"/>
            </w14:schemeClr>
          </w14:solidFill>
          <w14:prstDash w14:val="solid"/>
          <w14:round/>
        </w14:textOutline>
        <w14:textFill>
          <w14:gradFill>
            <w14:gsLst>
              <w14:gs w14:pos="0">
                <w14:schemeClr w14:val="accent4">
                  <w14:shade w14:val="20000"/>
                  <w14:satMod w14:val="245000"/>
                </w14:schemeClr>
              </w14:gs>
              <w14:gs w14:pos="43000">
                <w14:schemeClr w14:val="accent4">
                  <w14:satMod w14:val="255000"/>
                </w14:schemeClr>
              </w14:gs>
              <w14:gs w14:pos="48000">
                <w14:schemeClr w14:val="accent4">
                  <w14:shade w14:val="85000"/>
                  <w14:satMod w14:val="255000"/>
                </w14:schemeClr>
              </w14:gs>
              <w14:gs w14:pos="100000">
                <w14:schemeClr w14:val="accent4">
                  <w14:shade w14:val="20000"/>
                  <w14:satMod w14:val="245000"/>
                </w14:schemeClr>
              </w14:gs>
            </w14:gsLst>
            <w14:lin w14:ang="5400000" w14:scaled="0"/>
          </w14:gradFill>
        </w14:textFill>
      </w:rPr>
      <w:t>@</w:t>
    </w:r>
    <w:r w:rsidRPr="003C09B8">
      <w:rPr>
        <w:rFonts w:ascii="TH SarabunPSK" w:hAnsi="TH SarabunPSK" w:cs="TH SarabunPSK"/>
        <w:b/>
        <w:bCs/>
        <w:caps/>
        <w:sz w:val="28"/>
        <w:szCs w:val="28"/>
        <w:lang w:bidi="th-TH"/>
        <w14:reflection w14:blurRad="12700" w14:stA="28000" w14:stPos="0" w14:endA="0" w14:endPos="45000" w14:dist="1003" w14:dir="5400000" w14:fadeDir="5400000" w14:sx="100000" w14:sy="-100000" w14:kx="0" w14:ky="0" w14:algn="bl"/>
        <w14:textOutline w14:w="4495" w14:cap="flat" w14:cmpd="sng" w14:algn="ctr">
          <w14:solidFill>
            <w14:schemeClr w14:val="accent4">
              <w14:shade w14:val="50000"/>
              <w14:satMod w14:val="120000"/>
            </w14:schemeClr>
          </w14:solidFill>
          <w14:prstDash w14:val="solid"/>
          <w14:round/>
        </w14:textOutline>
        <w14:textFill>
          <w14:gradFill>
            <w14:gsLst>
              <w14:gs w14:pos="0">
                <w14:schemeClr w14:val="accent4">
                  <w14:shade w14:val="20000"/>
                  <w14:satMod w14:val="245000"/>
                </w14:schemeClr>
              </w14:gs>
              <w14:gs w14:pos="43000">
                <w14:schemeClr w14:val="accent4">
                  <w14:satMod w14:val="255000"/>
                </w14:schemeClr>
              </w14:gs>
              <w14:gs w14:pos="48000">
                <w14:schemeClr w14:val="accent4">
                  <w14:shade w14:val="85000"/>
                  <w14:satMod w14:val="255000"/>
                </w14:schemeClr>
              </w14:gs>
              <w14:gs w14:pos="100000">
                <w14:schemeClr w14:val="accent4">
                  <w14:shade w14:val="20000"/>
                  <w14:satMod w14:val="245000"/>
                </w14:schemeClr>
              </w14:gs>
            </w14:gsLst>
            <w14:lin w14:ang="5400000" w14:scaled="0"/>
          </w14:gradFill>
        </w14:textFill>
      </w:rPr>
      <w:t xml:space="preserve"> khoksoon</w:t>
    </w:r>
    <w:r>
      <w:rPr>
        <w:rFonts w:ascii="TH SarabunPSK" w:hAnsi="TH SarabunPSK" w:cs="TH SarabunPSK"/>
        <w:b/>
        <w:bCs/>
        <w:caps/>
        <w:sz w:val="28"/>
        <w:szCs w:val="28"/>
        <w:lang w:bidi="th-TH"/>
        <w14:reflection w14:blurRad="12700" w14:stA="28000" w14:stPos="0" w14:endA="0" w14:endPos="45000" w14:dist="1003" w14:dir="5400000" w14:fadeDir="5400000" w14:sx="100000" w14:sy="-100000" w14:kx="0" w14:ky="0" w14:algn="bl"/>
        <w14:textOutline w14:w="4495" w14:cap="flat" w14:cmpd="sng" w14:algn="ctr">
          <w14:solidFill>
            <w14:schemeClr w14:val="accent4">
              <w14:shade w14:val="50000"/>
              <w14:satMod w14:val="120000"/>
            </w14:schemeClr>
          </w14:solidFill>
          <w14:prstDash w14:val="solid"/>
          <w14:round/>
        </w14:textOutline>
        <w14:textFill>
          <w14:gradFill>
            <w14:gsLst>
              <w14:gs w14:pos="0">
                <w14:schemeClr w14:val="accent4">
                  <w14:shade w14:val="20000"/>
                  <w14:satMod w14:val="245000"/>
                </w14:schemeClr>
              </w14:gs>
              <w14:gs w14:pos="43000">
                <w14:schemeClr w14:val="accent4">
                  <w14:satMod w14:val="255000"/>
                </w14:schemeClr>
              </w14:gs>
              <w14:gs w14:pos="48000">
                <w14:schemeClr w14:val="accent4">
                  <w14:shade w14:val="85000"/>
                  <w14:satMod w14:val="255000"/>
                </w14:schemeClr>
              </w14:gs>
              <w14:gs w14:pos="100000">
                <w14:schemeClr w14:val="accent4">
                  <w14:shade w14:val="20000"/>
                  <w14:satMod w14:val="245000"/>
                </w14:schemeClr>
              </w14:gs>
            </w14:gsLst>
            <w14:lin w14:ang="5400000" w14:scaled="0"/>
          </w14:gradFill>
        </w14:textFill>
      </w:rPr>
      <w:t xml:space="preserve"> -Ud</w:t>
    </w:r>
    <w:r w:rsidRPr="003C09B8">
      <w:rPr>
        <w:rFonts w:ascii="TH SarabunPSK" w:hAnsi="TH SarabunPSK" w:cs="TH SarabunPSK"/>
        <w:b/>
        <w:bCs/>
        <w:caps/>
        <w:sz w:val="28"/>
        <w:szCs w:val="28"/>
        <w:lang w:bidi="th-TH"/>
        <w14:reflection w14:blurRad="12700" w14:stA="28000" w14:stPos="0" w14:endA="0" w14:endPos="45000" w14:dist="1003" w14:dir="5400000" w14:fadeDir="5400000" w14:sx="100000" w14:sy="-100000" w14:kx="0" w14:ky="0" w14:algn="bl"/>
        <w14:textOutline w14:w="4495" w14:cap="flat" w14:cmpd="sng" w14:algn="ctr">
          <w14:solidFill>
            <w14:schemeClr w14:val="accent4">
              <w14:shade w14:val="50000"/>
              <w14:satMod w14:val="120000"/>
            </w14:schemeClr>
          </w14:solidFill>
          <w14:prstDash w14:val="solid"/>
          <w14:round/>
        </w14:textOutline>
        <w14:textFill>
          <w14:gradFill>
            <w14:gsLst>
              <w14:gs w14:pos="0">
                <w14:schemeClr w14:val="accent4">
                  <w14:shade w14:val="20000"/>
                  <w14:satMod w14:val="245000"/>
                </w14:schemeClr>
              </w14:gs>
              <w14:gs w14:pos="43000">
                <w14:schemeClr w14:val="accent4">
                  <w14:satMod w14:val="255000"/>
                </w14:schemeClr>
              </w14:gs>
              <w14:gs w14:pos="48000">
                <w14:schemeClr w14:val="accent4">
                  <w14:shade w14:val="85000"/>
                  <w14:satMod w14:val="255000"/>
                </w14:schemeClr>
              </w14:gs>
              <w14:gs w14:pos="100000">
                <w14:schemeClr w14:val="accent4">
                  <w14:shade w14:val="20000"/>
                  <w14:satMod w14:val="245000"/>
                </w14:schemeClr>
              </w14:gs>
            </w14:gsLst>
            <w14:lin w14:ang="5400000" w14:scaled="0"/>
          </w14:gradFill>
        </w14:textFill>
      </w:rPr>
      <w:t>.</w:t>
    </w:r>
    <w:r w:rsidRPr="00441FE9">
      <w:rPr>
        <w:rFonts w:ascii="TH SarabunPSK" w:hAnsi="TH SarabunPSK" w:cs="TH SarabunPSK"/>
        <w:b/>
        <w:bCs/>
        <w:caps/>
        <w:lang w:bidi="th-TH"/>
        <w14:reflection w14:blurRad="12700" w14:stA="28000" w14:stPos="0" w14:endA="0" w14:endPos="45000" w14:dist="1003" w14:dir="5400000" w14:fadeDir="5400000" w14:sx="100000" w14:sy="-100000" w14:kx="0" w14:ky="0" w14:algn="bl"/>
        <w14:textOutline w14:w="4495" w14:cap="flat" w14:cmpd="sng" w14:algn="ctr">
          <w14:solidFill>
            <w14:schemeClr w14:val="accent4">
              <w14:shade w14:val="50000"/>
              <w14:satMod w14:val="120000"/>
            </w14:schemeClr>
          </w14:solidFill>
          <w14:prstDash w14:val="solid"/>
          <w14:round/>
        </w14:textOutline>
        <w14:textFill>
          <w14:gradFill>
            <w14:gsLst>
              <w14:gs w14:pos="0">
                <w14:schemeClr w14:val="accent4">
                  <w14:shade w14:val="20000"/>
                  <w14:satMod w14:val="245000"/>
                </w14:schemeClr>
              </w14:gs>
              <w14:gs w14:pos="43000">
                <w14:schemeClr w14:val="accent4">
                  <w14:satMod w14:val="255000"/>
                </w14:schemeClr>
              </w14:gs>
              <w14:gs w14:pos="48000">
                <w14:schemeClr w14:val="accent4">
                  <w14:shade w14:val="85000"/>
                  <w14:satMod w14:val="255000"/>
                </w14:schemeClr>
              </w14:gs>
              <w14:gs w14:pos="100000">
                <w14:schemeClr w14:val="accent4">
                  <w14:shade w14:val="20000"/>
                  <w14:satMod w14:val="245000"/>
                </w14:schemeClr>
              </w14:gs>
            </w14:gsLst>
            <w14:lin w14:ang="5400000" w14:scaled="0"/>
          </w14:gradFill>
        </w14:textFill>
      </w:rPr>
      <w:t xml:space="preserve"> go.th</w:t>
    </w:r>
  </w:p>
  <w:p w:rsidR="00B11E15" w:rsidRDefault="004F4ADA">
    <w:pPr>
      <w:pStyle w:val="af1"/>
      <w:rPr>
        <w:rFonts w:ascii="TH SarabunPSK" w:hAnsi="TH SarabunPSK" w:cs="TH SarabunPSK"/>
        <w:sz w:val="32"/>
        <w:szCs w:val="32"/>
        <w:cs/>
        <w:lang w:bidi="th-TH"/>
      </w:rPr>
    </w:pPr>
    <w:r>
      <w:rPr>
        <w:rFonts w:asciiTheme="minorBidi" w:hAnsiTheme="minorBidi" w:cstheme="minorBidi"/>
        <w:b/>
        <w:bCs/>
        <w:noProof/>
        <w:color w:val="7030A0"/>
        <w:lang w:eastAsia="en-US" w:bidi="th-TH"/>
      </w:rPr>
      <w:drawing>
        <wp:inline distT="0" distB="0" distL="0" distR="0">
          <wp:extent cx="12192000" cy="9144000"/>
          <wp:effectExtent l="0" t="0" r="0" b="0"/>
          <wp:docPr id="43" name="รูปภาพ 43" descr="D:\เว็ปไชต์1010\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D:\เว็ปไชต์1010\3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92000" cy="9144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F4ADA">
      <w:rPr>
        <w:rFonts w:asciiTheme="minorBidi" w:hAnsiTheme="minorBidi" w:cstheme="minorBidi"/>
        <w:b/>
        <w:bCs/>
        <w:noProof/>
        <w:color w:val="7030A0"/>
        <w:lang w:eastAsia="en-US" w:bidi="th-TH"/>
      </w:rPr>
      <w:t xml:space="preserve"> </w:t>
    </w:r>
    <w:r w:rsidR="00D56F55">
      <w:rPr>
        <w:rFonts w:asciiTheme="minorBidi" w:hAnsiTheme="minorBidi" w:cstheme="minorBidi"/>
        <w:b/>
        <w:bCs/>
        <w:noProof/>
        <w:color w:val="7030A0"/>
        <w:lang w:eastAsia="en-US" w:bidi="th-TH"/>
      </w:rPr>
      <w:drawing>
        <wp:anchor distT="0" distB="0" distL="114300" distR="114300" simplePos="0" relativeHeight="251662336" behindDoc="0" locked="0" layoutInCell="1" allowOverlap="1" wp14:anchorId="1052AC1E" wp14:editId="4EA1A54F">
          <wp:simplePos x="0" y="0"/>
          <wp:positionH relativeFrom="column">
            <wp:posOffset>3980180</wp:posOffset>
          </wp:positionH>
          <wp:positionV relativeFrom="paragraph">
            <wp:posOffset>1746250</wp:posOffset>
          </wp:positionV>
          <wp:extent cx="2743200" cy="1931670"/>
          <wp:effectExtent l="133350" t="57150" r="95250" b="144780"/>
          <wp:wrapSquare wrapText="bothSides"/>
          <wp:docPr id="39" name="รูปภาพ 39" descr="D:\เว็ปไชต์1010\1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:\เว็ปไชต์1010\11.jp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43200" cy="1931670"/>
                  </a:xfrm>
                  <a:prstGeom prst="roundRect">
                    <a:avLst>
                      <a:gd name="adj" fmla="val 16667"/>
                    </a:avLst>
                  </a:prstGeom>
                  <a:ln>
                    <a:noFill/>
                  </a:ln>
                  <a:effectLst>
                    <a:outerShdw blurRad="76200" dist="38100" dir="7800000" algn="tl" rotWithShape="0">
                      <a:srgbClr val="000000">
                        <a:alpha val="40000"/>
                      </a:srgbClr>
                    </a:outerShdw>
                  </a:effectLst>
                  <a:scene3d>
                    <a:camera prst="orthographicFront"/>
                    <a:lightRig rig="contrasting" dir="t">
                      <a:rot lat="0" lon="0" rev="4200000"/>
                    </a:lightRig>
                  </a:scene3d>
                  <a:sp3d prstMaterial="plastic">
                    <a:bevelT w="381000" h="114300" prst="relaxedInset"/>
                    <a:contourClr>
                      <a:srgbClr val="969696"/>
                    </a:contourClr>
                  </a:sp3d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C10D9">
      <w:rPr>
        <w:rFonts w:hint="cs"/>
        <w:noProof/>
        <w:cs/>
        <w:lang w:eastAsia="en-US" w:bidi="th-TH"/>
      </w:rPr>
      <w:t xml:space="preserve">                                                                  </w:t>
    </w:r>
    <w:r w:rsidR="003C5039">
      <w:rPr>
        <w:noProof/>
        <w:lang w:eastAsia="en-US" w:bidi="th-TH"/>
      </w:rPr>
      <w:drawing>
        <wp:inline distT="0" distB="0" distL="0" distR="0">
          <wp:extent cx="12192000" cy="9144000"/>
          <wp:effectExtent l="0" t="0" r="0" b="0"/>
          <wp:docPr id="41" name="รูปภาพ 41" descr="D:\เว็ปไชต์1010\1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D:\เว็ปไชต์1010\12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92000" cy="9144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C5039" w:rsidRPr="003C5039">
      <w:rPr>
        <w:noProof/>
        <w:cs/>
        <w:lang w:eastAsia="en-US" w:bidi="th-TH"/>
      </w:rPr>
      <w:t xml:space="preserve"> </w:t>
    </w:r>
    <w:r w:rsidR="004C10D9">
      <w:rPr>
        <w:rFonts w:ascii="TH SarabunPSK" w:hAnsi="TH SarabunPSK" w:cs="TH SarabunPSK"/>
        <w:noProof/>
        <w:sz w:val="32"/>
        <w:szCs w:val="32"/>
        <w:lang w:eastAsia="en-US" w:bidi="th-TH"/>
      </w:rPr>
      <w:drawing>
        <wp:inline distT="0" distB="0" distL="0" distR="0" wp14:anchorId="01F428A6" wp14:editId="0EC80B26">
          <wp:extent cx="9309100" cy="6925945"/>
          <wp:effectExtent l="0" t="0" r="0" b="0"/>
          <wp:docPr id="6" name="รูปภาพ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09100" cy="69259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B11E15">
      <w:rPr>
        <w:rFonts w:ascii="TH SarabunPSK" w:hAnsi="TH SarabunPSK" w:cs="TH SarabunPSK" w:hint="cs"/>
        <w:sz w:val="32"/>
        <w:szCs w:val="32"/>
        <w:cs/>
        <w:lang w:bidi="th-TH"/>
      </w:rPr>
      <w:tab/>
    </w:r>
    <w:r w:rsidR="004C10D9">
      <w:rPr>
        <w:noProof/>
        <w:lang w:eastAsia="en-US" w:bidi="th-TH"/>
      </w:rPr>
      <w:drawing>
        <wp:inline distT="0" distB="0" distL="0" distR="0" wp14:anchorId="2B60760B" wp14:editId="2E9D482F">
          <wp:extent cx="5943600" cy="4322445"/>
          <wp:effectExtent l="171450" t="171450" r="381000" b="363855"/>
          <wp:docPr id="2" name="Picture 2" descr="13320764_1007580712671878_1480074156838638457_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2" descr="13320764_1007580712671878_1480074156838638457_o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4322445"/>
                  </a:xfrm>
                  <a:prstGeom prst="rect">
                    <a:avLst/>
                  </a:prstGeom>
                  <a:ln>
                    <a:noFill/>
                  </a:ln>
                  <a:effectLst>
                    <a:outerShdw blurRad="292100" dist="139700" dir="2700000" algn="tl" rotWithShape="0">
                      <a:srgbClr val="333333">
                        <a:alpha val="65000"/>
                      </a:srgbClr>
                    </a:outerShdw>
                  </a:effectLst>
                </pic:spPr>
              </pic:pic>
            </a:graphicData>
          </a:graphic>
        </wp:inline>
      </w:drawing>
    </w:r>
  </w:p>
  <w:p w:rsidR="00B11E15" w:rsidRPr="0061296A" w:rsidRDefault="004C10D9">
    <w:pPr>
      <w:pStyle w:val="af1"/>
      <w:rPr>
        <w:rFonts w:ascii="TH SarabunPSK" w:hAnsi="TH SarabunPSK" w:cs="TH SarabunPSK"/>
        <w:sz w:val="32"/>
        <w:szCs w:val="32"/>
        <w:cs/>
        <w:lang w:bidi="th-TH"/>
      </w:rPr>
    </w:pPr>
    <w:r w:rsidRPr="00AE3791">
      <w:rPr>
        <w:rFonts w:asciiTheme="minorBidi" w:hAnsiTheme="minorBidi" w:cstheme="minorBidi"/>
        <w:b/>
        <w:bCs/>
        <w:noProof/>
        <w:color w:val="7030A0"/>
        <w:lang w:eastAsia="en-US" w:bidi="th-TH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2E6F1CA" wp14:editId="50D6AD7F">
              <wp:simplePos x="0" y="0"/>
              <wp:positionH relativeFrom="column">
                <wp:posOffset>2540</wp:posOffset>
              </wp:positionH>
              <wp:positionV relativeFrom="paragraph">
                <wp:posOffset>443865</wp:posOffset>
              </wp:positionV>
              <wp:extent cx="4671695" cy="1761490"/>
              <wp:effectExtent l="0" t="0" r="14605" b="10160"/>
              <wp:wrapNone/>
              <wp:docPr id="307" name="กล่องข้อความ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71695" cy="17614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11E15" w:rsidRPr="00F448DA" w:rsidRDefault="003D7D50" w:rsidP="00B11E15">
                          <w:pPr>
                            <w:jc w:val="center"/>
                            <w:rPr>
                              <w:b/>
                              <w:bCs/>
                              <w:caps/>
                              <w:sz w:val="40"/>
                              <w:szCs w:val="40"/>
                              <w:lang w:bidi="th-TH"/>
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<w14:textOutline w14:w="4495" w14:cap="flat" w14:cmpd="sng" w14:algn="ctr">
                                <w14:solidFill>
                                  <w14:schemeClr w14:val="accent4">
                                    <w14:shade w14:val="50000"/>
                                    <w14:satMod w14:val="12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4">
                                        <w14:shade w14:val="20000"/>
                                        <w14:satMod w14:val="245000"/>
                                      </w14:schemeClr>
                                    </w14:gs>
                                    <w14:gs w14:pos="43000">
                                      <w14:schemeClr w14:val="accent4">
                                        <w14:satMod w14:val="255000"/>
                                      </w14:schemeClr>
                                    </w14:gs>
                                    <w14:gs w14:pos="48000">
                                      <w14:schemeClr w14:val="accent4">
                                        <w14:shade w14:val="85000"/>
                                        <w14:satMod w14:val="255000"/>
                                      </w14:schemeClr>
                                    </w14:gs>
                                    <w14:gs w14:pos="100000">
                                      <w14:schemeClr w14:val="accent4">
                                        <w14:shade w14:val="20000"/>
                                        <w14:satMod w14:val="245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aps/>
                              <w:sz w:val="40"/>
                              <w:szCs w:val="40"/>
                              <w:cs/>
                              <w:lang w:bidi="th-TH"/>
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<w14:textOutline w14:w="4495" w14:cap="flat" w14:cmpd="sng" w14:algn="ctr">
                                <w14:solidFill>
                                  <w14:schemeClr w14:val="accent4">
                                    <w14:shade w14:val="50000"/>
                                    <w14:satMod w14:val="12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4">
                                        <w14:shade w14:val="20000"/>
                                        <w14:satMod w14:val="245000"/>
                                      </w14:schemeClr>
                                    </w14:gs>
                                    <w14:gs w14:pos="43000">
                                      <w14:schemeClr w14:val="accent4">
                                        <w14:satMod w14:val="255000"/>
                                      </w14:schemeClr>
                                    </w14:gs>
                                    <w14:gs w14:pos="48000">
                                      <w14:schemeClr w14:val="accent4">
                                        <w14:shade w14:val="85000"/>
                                        <w14:satMod w14:val="255000"/>
                                      </w14:schemeClr>
                                    </w14:gs>
                                    <w14:gs w14:pos="100000">
                                      <w14:schemeClr w14:val="accent4">
                                        <w14:shade w14:val="20000"/>
                                        <w14:satMod w14:val="245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จดหมาย</w:t>
                          </w:r>
                          <w:r w:rsidR="00B11E15" w:rsidRPr="00F448DA">
                            <w:rPr>
                              <w:rFonts w:hint="cs"/>
                              <w:b/>
                              <w:bCs/>
                              <w:caps/>
                              <w:sz w:val="40"/>
                              <w:szCs w:val="40"/>
                              <w:cs/>
                              <w:lang w:bidi="th-TH"/>
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<w14:textOutline w14:w="4495" w14:cap="flat" w14:cmpd="sng" w14:algn="ctr">
                                <w14:solidFill>
                                  <w14:schemeClr w14:val="accent4">
                                    <w14:shade w14:val="50000"/>
                                    <w14:satMod w14:val="12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4">
                                        <w14:shade w14:val="20000"/>
                                        <w14:satMod w14:val="245000"/>
                                      </w14:schemeClr>
                                    </w14:gs>
                                    <w14:gs w14:pos="43000">
                                      <w14:schemeClr w14:val="accent4">
                                        <w14:satMod w14:val="255000"/>
                                      </w14:schemeClr>
                                    </w14:gs>
                                    <w14:gs w14:pos="48000">
                                      <w14:schemeClr w14:val="accent4">
                                        <w14:shade w14:val="85000"/>
                                        <w14:satMod w14:val="255000"/>
                                      </w14:schemeClr>
                                    </w14:gs>
                                    <w14:gs w14:pos="100000">
                                      <w14:schemeClr w14:val="accent4">
                                        <w14:shade w14:val="20000"/>
                                        <w14:satMod w14:val="245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ข่าวประชาสัมพันธ์</w:t>
                          </w:r>
                        </w:p>
                        <w:p w:rsidR="00B11E15" w:rsidRPr="0011764F" w:rsidRDefault="00B11E15" w:rsidP="00B11E15">
                          <w:pPr>
                            <w:rPr>
                              <w:b/>
                              <w:bCs/>
                              <w:sz w:val="32"/>
                              <w:szCs w:val="32"/>
                              <w:lang w:bidi="th-TH"/>
                            </w:rPr>
                          </w:pPr>
                          <w:r w:rsidRPr="00F448DA">
                            <w:rPr>
                              <w:rFonts w:hint="cs"/>
                              <w:b/>
                              <w:bCs/>
                              <w:sz w:val="32"/>
                              <w:szCs w:val="32"/>
                              <w:cs/>
                              <w:lang w:bidi="th-TH"/>
                              <w14:textOutline w14:w="5270" w14:cap="flat" w14:cmpd="sng" w14:algn="ctr">
                                <w14:solidFill>
                                  <w14:schemeClr w14:val="accent1">
                                    <w14:shade w14:val="88000"/>
                                    <w14:satMod w14:val="11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1">
                                        <w14:tint w14:val="40000"/>
                                        <w14:satMod w14:val="250000"/>
                                      </w14:schemeClr>
                                    </w14:gs>
                                    <w14:gs w14:pos="9000">
                                      <w14:schemeClr w14:val="accent1">
                                        <w14:tint w14:val="52000"/>
                                        <w14:satMod w14:val="300000"/>
                                      </w14:schemeClr>
                                    </w14:gs>
                                    <w14:gs w14:pos="50000">
                                      <w14:schemeClr w14:val="accent1">
                                        <w14:shade w14:val="20000"/>
                                        <w14:satMod w14:val="300000"/>
                                      </w14:schemeClr>
                                    </w14:gs>
                                    <w14:gs w14:pos="79000">
                                      <w14:schemeClr w14:val="accent1">
                                        <w14:tint w14:val="52000"/>
                                        <w14:satMod w14:val="300000"/>
                                      </w14:schemeClr>
                                    </w14:gs>
                                    <w14:gs w14:pos="100000">
                                      <w14:schemeClr w14:val="accent1">
                                        <w14:tint w14:val="40000"/>
                                        <w14:satMod w14:val="25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เทศบาลตำบลโคกสูง  อำเภอหนองหาน  จังหวัดอุดร</w:t>
                          </w:r>
                          <w:r w:rsidR="002C7F24">
                            <w:rPr>
                              <w:rFonts w:hint="cs"/>
                              <w:b/>
                              <w:bCs/>
                              <w:sz w:val="32"/>
                              <w:szCs w:val="32"/>
                              <w:cs/>
                              <w:lang w:bidi="th-TH"/>
                              <w14:textOutline w14:w="5270" w14:cap="flat" w14:cmpd="sng" w14:algn="ctr">
                                <w14:solidFill>
                                  <w14:schemeClr w14:val="accent1">
                                    <w14:shade w14:val="88000"/>
                                    <w14:satMod w14:val="11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1">
                                        <w14:tint w14:val="40000"/>
                                        <w14:satMod w14:val="250000"/>
                                      </w14:schemeClr>
                                    </w14:gs>
                                    <w14:gs w14:pos="9000">
                                      <w14:schemeClr w14:val="accent1">
                                        <w14:tint w14:val="52000"/>
                                        <w14:satMod w14:val="300000"/>
                                      </w14:schemeClr>
                                    </w14:gs>
                                    <w14:gs w14:pos="50000">
                                      <w14:schemeClr w14:val="accent1">
                                        <w14:shade w14:val="20000"/>
                                        <w14:satMod w14:val="300000"/>
                                      </w14:schemeClr>
                                    </w14:gs>
                                    <w14:gs w14:pos="79000">
                                      <w14:schemeClr w14:val="accent1">
                                        <w14:tint w14:val="52000"/>
                                        <w14:satMod w14:val="300000"/>
                                      </w14:schemeClr>
                                    </w14:gs>
                                    <w14:gs w14:pos="100000">
                                      <w14:schemeClr w14:val="accent1">
                                        <w14:tint w14:val="40000"/>
                                        <w14:satMod w14:val="25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ธ</w:t>
                          </w:r>
                          <w:r w:rsidRPr="00F448DA">
                            <w:rPr>
                              <w:rFonts w:hint="cs"/>
                              <w:b/>
                              <w:bCs/>
                              <w:sz w:val="32"/>
                              <w:szCs w:val="32"/>
                              <w:cs/>
                              <w:lang w:bidi="th-TH"/>
                              <w14:textOutline w14:w="5270" w14:cap="flat" w14:cmpd="sng" w14:algn="ctr">
                                <w14:solidFill>
                                  <w14:schemeClr w14:val="accent1">
                                    <w14:shade w14:val="88000"/>
                                    <w14:satMod w14:val="11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1">
                                        <w14:tint w14:val="40000"/>
                                        <w14:satMod w14:val="250000"/>
                                      </w14:schemeClr>
                                    </w14:gs>
                                    <w14:gs w14:pos="9000">
                                      <w14:schemeClr w14:val="accent1">
                                        <w14:tint w14:val="52000"/>
                                        <w14:satMod w14:val="300000"/>
                                      </w14:schemeClr>
                                    </w14:gs>
                                    <w14:gs w14:pos="50000">
                                      <w14:schemeClr w14:val="accent1">
                                        <w14:shade w14:val="20000"/>
                                        <w14:satMod w14:val="300000"/>
                                      </w14:schemeClr>
                                    </w14:gs>
                                    <w14:gs w14:pos="79000">
                                      <w14:schemeClr w14:val="accent1">
                                        <w14:tint w14:val="52000"/>
                                        <w14:satMod w14:val="300000"/>
                                      </w14:schemeClr>
                                    </w14:gs>
                                    <w14:gs w14:pos="100000">
                                      <w14:schemeClr w14:val="accent1">
                                        <w14:tint w14:val="40000"/>
                                        <w14:satMod w14:val="25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านี</w:t>
                          </w:r>
                        </w:p>
                        <w:p w:rsidR="00B11E15" w:rsidRPr="00F448DA" w:rsidRDefault="00B11E15" w:rsidP="00B11E15">
                          <w:pPr>
                            <w:rPr>
                              <w:b/>
                              <w:bCs/>
                              <w:color w:val="FF0000"/>
                              <w:sz w:val="28"/>
                              <w:szCs w:val="28"/>
                              <w:lang w:bidi="th-TH"/>
                            </w:rPr>
                          </w:pPr>
                          <w:r w:rsidRPr="00F448DA">
                            <w:rPr>
                              <w:rFonts w:hint="cs"/>
                              <w:b/>
                              <w:bCs/>
                              <w:color w:val="FF0000"/>
                              <w:sz w:val="28"/>
                              <w:szCs w:val="28"/>
                              <w:cs/>
                              <w:lang w:bidi="th-TH"/>
                            </w:rPr>
                            <w:t>ปีที่</w:t>
                          </w:r>
                          <w:r w:rsidR="00930E49">
                            <w:rPr>
                              <w:rFonts w:hint="cs"/>
                              <w:b/>
                              <w:bCs/>
                              <w:color w:val="FF0000"/>
                              <w:sz w:val="28"/>
                              <w:szCs w:val="28"/>
                              <w:cs/>
                              <w:lang w:bidi="th-TH"/>
                            </w:rPr>
                            <w:t xml:space="preserve">  </w:t>
                          </w:r>
                          <w:r w:rsidRPr="00F448DA">
                            <w:rPr>
                              <w:rFonts w:hint="cs"/>
                              <w:b/>
                              <w:bCs/>
                              <w:color w:val="FF0000"/>
                              <w:sz w:val="28"/>
                              <w:szCs w:val="28"/>
                              <w:cs/>
                              <w:lang w:bidi="th-TH"/>
                            </w:rPr>
                            <w:t xml:space="preserve"> ๒  ฉบับที่ </w:t>
                          </w:r>
                          <w:r w:rsidR="00930E49">
                            <w:rPr>
                              <w:rFonts w:hint="cs"/>
                              <w:b/>
                              <w:bCs/>
                              <w:color w:val="FF0000"/>
                              <w:sz w:val="28"/>
                              <w:szCs w:val="28"/>
                              <w:cs/>
                              <w:lang w:bidi="th-TH"/>
                            </w:rPr>
                            <w:t xml:space="preserve"> ๘   ประจำเดือน  สิงหาคม</w:t>
                          </w:r>
                          <w:r w:rsidRPr="00F448DA">
                            <w:rPr>
                              <w:rFonts w:hint="cs"/>
                              <w:b/>
                              <w:bCs/>
                              <w:color w:val="FF0000"/>
                              <w:sz w:val="28"/>
                              <w:szCs w:val="28"/>
                              <w:cs/>
                              <w:lang w:bidi="th-TH"/>
                            </w:rPr>
                            <w:t xml:space="preserve">  ๒๕๖๒</w:t>
                          </w:r>
                        </w:p>
                        <w:p w:rsidR="00B11E15" w:rsidRPr="007424A0" w:rsidRDefault="00B11E15" w:rsidP="00B11E15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caps/>
                              <w:sz w:val="28"/>
                              <w:szCs w:val="28"/>
                              <w:lang w:bidi="th-TH"/>
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<w14:textOutline w14:w="4495" w14:cap="flat" w14:cmpd="sng" w14:algn="ctr">
                                <w14:solidFill>
                                  <w14:schemeClr w14:val="accent4">
                                    <w14:shade w14:val="50000"/>
                                    <w14:satMod w14:val="12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4">
                                        <w14:shade w14:val="20000"/>
                                        <w14:satMod w14:val="245000"/>
                                      </w14:schemeClr>
                                    </w14:gs>
                                    <w14:gs w14:pos="43000">
                                      <w14:schemeClr w14:val="accent4">
                                        <w14:satMod w14:val="255000"/>
                                      </w14:schemeClr>
                                    </w14:gs>
                                    <w14:gs w14:pos="48000">
                                      <w14:schemeClr w14:val="accent4">
                                        <w14:shade w14:val="85000"/>
                                        <w14:satMod w14:val="255000"/>
                                      </w14:schemeClr>
                                    </w14:gs>
                                    <w14:gs w14:pos="100000">
                                      <w14:schemeClr w14:val="accent4">
                                        <w14:shade w14:val="20000"/>
                                        <w14:satMod w14:val="245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 w:rsidRPr="007424A0">
                            <w:rPr>
                              <w:rFonts w:ascii="TH SarabunPSK" w:hAnsi="TH SarabunPSK" w:cs="TH SarabunPSK"/>
                              <w:b/>
                              <w:bCs/>
                              <w:caps/>
                              <w:sz w:val="28"/>
                              <w:szCs w:val="28"/>
                              <w:cs/>
                              <w:lang w:bidi="th-TH"/>
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<w14:textOutline w14:w="4495" w14:cap="flat" w14:cmpd="sng" w14:algn="ctr">
                                <w14:solidFill>
                                  <w14:schemeClr w14:val="accent4">
                                    <w14:shade w14:val="50000"/>
                                    <w14:satMod w14:val="12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4">
                                        <w14:shade w14:val="20000"/>
                                        <w14:satMod w14:val="245000"/>
                                      </w14:schemeClr>
                                    </w14:gs>
                                    <w14:gs w14:pos="43000">
                                      <w14:schemeClr w14:val="accent4">
                                        <w14:satMod w14:val="255000"/>
                                      </w14:schemeClr>
                                    </w14:gs>
                                    <w14:gs w14:pos="48000">
                                      <w14:schemeClr w14:val="accent4">
                                        <w14:shade w14:val="85000"/>
                                        <w14:satMod w14:val="255000"/>
                                      </w14:schemeClr>
                                    </w14:gs>
                                    <w14:gs w14:pos="100000">
                                      <w14:schemeClr w14:val="accent4">
                                        <w14:shade w14:val="20000"/>
                                        <w14:satMod w14:val="245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 xml:space="preserve">เลขที่   ๑๙๙  หมู่ที่ ๑๙  ตำบลหนองเม็ก  อำเภอหนองหาน  จังหวัดอุดรธานี  ๔๑๑๓๐ </w:t>
                          </w:r>
                        </w:p>
                        <w:p w:rsidR="00B11E15" w:rsidRPr="007424A0" w:rsidRDefault="00B11E15" w:rsidP="00B11E15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caps/>
                              <w:sz w:val="28"/>
                              <w:szCs w:val="28"/>
                              <w:lang w:bidi="th-TH"/>
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<w14:textOutline w14:w="4495" w14:cap="flat" w14:cmpd="sng" w14:algn="ctr">
                                <w14:solidFill>
                                  <w14:schemeClr w14:val="accent4">
                                    <w14:shade w14:val="50000"/>
                                    <w14:satMod w14:val="12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4">
                                        <w14:shade w14:val="20000"/>
                                        <w14:satMod w14:val="245000"/>
                                      </w14:schemeClr>
                                    </w14:gs>
                                    <w14:gs w14:pos="43000">
                                      <w14:schemeClr w14:val="accent4">
                                        <w14:satMod w14:val="255000"/>
                                      </w14:schemeClr>
                                    </w14:gs>
                                    <w14:gs w14:pos="48000">
                                      <w14:schemeClr w14:val="accent4">
                                        <w14:shade w14:val="85000"/>
                                        <w14:satMod w14:val="255000"/>
                                      </w14:schemeClr>
                                    </w14:gs>
                                    <w14:gs w14:pos="100000">
                                      <w14:schemeClr w14:val="accent4">
                                        <w14:shade w14:val="20000"/>
                                        <w14:satMod w14:val="245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 w:rsidRPr="007424A0">
                            <w:rPr>
                              <w:rFonts w:ascii="TH SarabunPSK" w:hAnsi="TH SarabunPSK" w:cs="TH SarabunPSK"/>
                              <w:b/>
                              <w:bCs/>
                              <w:caps/>
                              <w:sz w:val="28"/>
                              <w:szCs w:val="28"/>
                              <w:cs/>
                              <w:lang w:bidi="th-TH"/>
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<w14:textOutline w14:w="4495" w14:cap="flat" w14:cmpd="sng" w14:algn="ctr">
                                <w14:solidFill>
                                  <w14:schemeClr w14:val="accent4">
                                    <w14:shade w14:val="50000"/>
                                    <w14:satMod w14:val="12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4">
                                        <w14:shade w14:val="20000"/>
                                        <w14:satMod w14:val="245000"/>
                                      </w14:schemeClr>
                                    </w14:gs>
                                    <w14:gs w14:pos="43000">
                                      <w14:schemeClr w14:val="accent4">
                                        <w14:satMod w14:val="255000"/>
                                      </w14:schemeClr>
                                    </w14:gs>
                                    <w14:gs w14:pos="48000">
                                      <w14:schemeClr w14:val="accent4">
                                        <w14:shade w14:val="85000"/>
                                        <w14:satMod w14:val="255000"/>
                                      </w14:schemeClr>
                                    </w14:gs>
                                    <w14:gs w14:pos="100000">
                                      <w14:schemeClr w14:val="accent4">
                                        <w14:shade w14:val="20000"/>
                                        <w14:satMod w14:val="245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 xml:space="preserve">โทรศัพท์ </w:t>
                          </w:r>
                          <w:r w:rsidRPr="007424A0">
                            <w:rPr>
                              <w:rFonts w:ascii="TH SarabunPSK" w:hAnsi="TH SarabunPSK" w:cs="TH SarabunPSK"/>
                              <w:b/>
                              <w:bCs/>
                              <w:caps/>
                              <w:sz w:val="28"/>
                              <w:szCs w:val="28"/>
                              <w:lang w:bidi="th-TH"/>
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<w14:textOutline w14:w="4495" w14:cap="flat" w14:cmpd="sng" w14:algn="ctr">
                                <w14:solidFill>
                                  <w14:schemeClr w14:val="accent4">
                                    <w14:shade w14:val="50000"/>
                                    <w14:satMod w14:val="12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4">
                                        <w14:shade w14:val="20000"/>
                                        <w14:satMod w14:val="245000"/>
                                      </w14:schemeClr>
                                    </w14:gs>
                                    <w14:gs w14:pos="43000">
                                      <w14:schemeClr w14:val="accent4">
                                        <w14:satMod w14:val="255000"/>
                                      </w14:schemeClr>
                                    </w14:gs>
                                    <w14:gs w14:pos="48000">
                                      <w14:schemeClr w14:val="accent4">
                                        <w14:shade w14:val="85000"/>
                                        <w14:satMod w14:val="255000"/>
                                      </w14:schemeClr>
                                    </w14:gs>
                                    <w14:gs w14:pos="100000">
                                      <w14:schemeClr w14:val="accent4">
                                        <w14:shade w14:val="20000"/>
                                        <w14:satMod w14:val="245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 xml:space="preserve">/ </w:t>
                          </w:r>
                          <w:r w:rsidRPr="007424A0">
                            <w:rPr>
                              <w:rFonts w:ascii="TH SarabunPSK" w:hAnsi="TH SarabunPSK" w:cs="TH SarabunPSK"/>
                              <w:b/>
                              <w:bCs/>
                              <w:caps/>
                              <w:sz w:val="28"/>
                              <w:szCs w:val="28"/>
                              <w:cs/>
                              <w:lang w:bidi="th-TH"/>
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<w14:textOutline w14:w="4495" w14:cap="flat" w14:cmpd="sng" w14:algn="ctr">
                                <w14:solidFill>
                                  <w14:schemeClr w14:val="accent4">
                                    <w14:shade w14:val="50000"/>
                                    <w14:satMod w14:val="12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4">
                                        <w14:shade w14:val="20000"/>
                                        <w14:satMod w14:val="245000"/>
                                      </w14:schemeClr>
                                    </w14:gs>
                                    <w14:gs w14:pos="43000">
                                      <w14:schemeClr w14:val="accent4">
                                        <w14:satMod w14:val="255000"/>
                                      </w14:schemeClr>
                                    </w14:gs>
                                    <w14:gs w14:pos="48000">
                                      <w14:schemeClr w14:val="accent4">
                                        <w14:shade w14:val="85000"/>
                                        <w14:satMod w14:val="255000"/>
                                      </w14:schemeClr>
                                    </w14:gs>
                                    <w14:gs w14:pos="100000">
                                      <w14:schemeClr w14:val="accent4">
                                        <w14:shade w14:val="20000"/>
                                        <w14:satMod w14:val="245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 xml:space="preserve">โทรสาร </w:t>
                          </w:r>
                          <w:r w:rsidRPr="007424A0">
                            <w:rPr>
                              <w:rFonts w:ascii="TH SarabunPSK" w:hAnsi="TH SarabunPSK" w:cs="TH SarabunPSK"/>
                              <w:b/>
                              <w:bCs/>
                              <w:caps/>
                              <w:sz w:val="28"/>
                              <w:szCs w:val="28"/>
                              <w:lang w:bidi="th-TH"/>
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<w14:textOutline w14:w="4495" w14:cap="flat" w14:cmpd="sng" w14:algn="ctr">
                                <w14:solidFill>
                                  <w14:schemeClr w14:val="accent4">
                                    <w14:shade w14:val="50000"/>
                                    <w14:satMod w14:val="12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4">
                                        <w14:shade w14:val="20000"/>
                                        <w14:satMod w14:val="245000"/>
                                      </w14:schemeClr>
                                    </w14:gs>
                                    <w14:gs w14:pos="43000">
                                      <w14:schemeClr w14:val="accent4">
                                        <w14:satMod w14:val="255000"/>
                                      </w14:schemeClr>
                                    </w14:gs>
                                    <w14:gs w14:pos="48000">
                                      <w14:schemeClr w14:val="accent4">
                                        <w14:shade w14:val="85000"/>
                                        <w14:satMod w14:val="255000"/>
                                      </w14:schemeClr>
                                    </w14:gs>
                                    <w14:gs w14:pos="100000">
                                      <w14:schemeClr w14:val="accent4">
                                        <w14:shade w14:val="20000"/>
                                        <w14:satMod w14:val="245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: o-</w:t>
                          </w:r>
                          <w:r w:rsidRPr="007424A0">
                            <w:rPr>
                              <w:rFonts w:ascii="TH SarabunPSK" w:hAnsi="TH SarabunPSK" w:cs="TH SarabunPSK"/>
                              <w:b/>
                              <w:bCs/>
                              <w:caps/>
                              <w:sz w:val="28"/>
                              <w:szCs w:val="28"/>
                              <w:cs/>
                              <w:lang w:bidi="th-TH"/>
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<w14:textOutline w14:w="4495" w14:cap="flat" w14:cmpd="sng" w14:algn="ctr">
                                <w14:solidFill>
                                  <w14:schemeClr w14:val="accent4">
                                    <w14:shade w14:val="50000"/>
                                    <w14:satMod w14:val="12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4">
                                        <w14:shade w14:val="20000"/>
                                        <w14:satMod w14:val="245000"/>
                                      </w14:schemeClr>
                                    </w14:gs>
                                    <w14:gs w14:pos="43000">
                                      <w14:schemeClr w14:val="accent4">
                                        <w14:satMod w14:val="255000"/>
                                      </w14:schemeClr>
                                    </w14:gs>
                                    <w14:gs w14:pos="48000">
                                      <w14:schemeClr w14:val="accent4">
                                        <w14:shade w14:val="85000"/>
                                        <w14:satMod w14:val="255000"/>
                                      </w14:schemeClr>
                                    </w14:gs>
                                    <w14:gs w14:pos="100000">
                                      <w14:schemeClr w14:val="accent4">
                                        <w14:shade w14:val="20000"/>
                                        <w14:satMod w14:val="245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๔๒๒๑</w:t>
                          </w:r>
                          <w:r w:rsidRPr="007424A0">
                            <w:rPr>
                              <w:rFonts w:ascii="TH SarabunPSK" w:hAnsi="TH SarabunPSK" w:cs="TH SarabunPSK"/>
                              <w:b/>
                              <w:bCs/>
                              <w:caps/>
                              <w:sz w:val="28"/>
                              <w:szCs w:val="28"/>
                              <w:lang w:bidi="th-TH"/>
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<w14:textOutline w14:w="4495" w14:cap="flat" w14:cmpd="sng" w14:algn="ctr">
                                <w14:solidFill>
                                  <w14:schemeClr w14:val="accent4">
                                    <w14:shade w14:val="50000"/>
                                    <w14:satMod w14:val="12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4">
                                        <w14:shade w14:val="20000"/>
                                        <w14:satMod w14:val="245000"/>
                                      </w14:schemeClr>
                                    </w14:gs>
                                    <w14:gs w14:pos="43000">
                                      <w14:schemeClr w14:val="accent4">
                                        <w14:satMod w14:val="255000"/>
                                      </w14:schemeClr>
                                    </w14:gs>
                                    <w14:gs w14:pos="48000">
                                      <w14:schemeClr w14:val="accent4">
                                        <w14:shade w14:val="85000"/>
                                        <w14:satMod w14:val="255000"/>
                                      </w14:schemeClr>
                                    </w14:gs>
                                    <w14:gs w14:pos="100000">
                                      <w14:schemeClr w14:val="accent4">
                                        <w14:shade w14:val="20000"/>
                                        <w14:satMod w14:val="245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-</w:t>
                          </w:r>
                          <w:r w:rsidRPr="007424A0">
                            <w:rPr>
                              <w:rFonts w:ascii="TH SarabunPSK" w:hAnsi="TH SarabunPSK" w:cs="TH SarabunPSK"/>
                              <w:b/>
                              <w:bCs/>
                              <w:caps/>
                              <w:sz w:val="28"/>
                              <w:szCs w:val="28"/>
                              <w:cs/>
                              <w:lang w:bidi="th-TH"/>
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<w14:textOutline w14:w="4495" w14:cap="flat" w14:cmpd="sng" w14:algn="ctr">
                                <w14:solidFill>
                                  <w14:schemeClr w14:val="accent4">
                                    <w14:shade w14:val="50000"/>
                                    <w14:satMod w14:val="12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4">
                                        <w14:shade w14:val="20000"/>
                                        <w14:satMod w14:val="245000"/>
                                      </w14:schemeClr>
                                    </w14:gs>
                                    <w14:gs w14:pos="43000">
                                      <w14:schemeClr w14:val="accent4">
                                        <w14:satMod w14:val="255000"/>
                                      </w14:schemeClr>
                                    </w14:gs>
                                    <w14:gs w14:pos="48000">
                                      <w14:schemeClr w14:val="accent4">
                                        <w14:shade w14:val="85000"/>
                                        <w14:satMod w14:val="255000"/>
                                      </w14:schemeClr>
                                    </w14:gs>
                                    <w14:gs w14:pos="100000">
                                      <w14:schemeClr w14:val="accent4">
                                        <w14:shade w14:val="20000"/>
                                        <w14:satMod w14:val="245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 xml:space="preserve">๙๔๔๗  </w:t>
                          </w:r>
                          <w:proofErr w:type="spellStart"/>
                          <w:r w:rsidRPr="007424A0">
                            <w:rPr>
                              <w:rFonts w:ascii="TH SarabunPSK" w:hAnsi="TH SarabunPSK" w:cs="TH SarabunPSK"/>
                              <w:b/>
                              <w:bCs/>
                              <w:caps/>
                              <w:sz w:val="28"/>
                              <w:szCs w:val="28"/>
                              <w:cs/>
                              <w:lang w:bidi="th-TH"/>
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<w14:textOutline w14:w="4495" w14:cap="flat" w14:cmpd="sng" w14:algn="ctr">
                                <w14:solidFill>
                                  <w14:schemeClr w14:val="accent4">
                                    <w14:shade w14:val="50000"/>
                                    <w14:satMod w14:val="12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4">
                                        <w14:shade w14:val="20000"/>
                                        <w14:satMod w14:val="245000"/>
                                      </w14:schemeClr>
                                    </w14:gs>
                                    <w14:gs w14:pos="43000">
                                      <w14:schemeClr w14:val="accent4">
                                        <w14:satMod w14:val="255000"/>
                                      </w14:schemeClr>
                                    </w14:gs>
                                    <w14:gs w14:pos="48000">
                                      <w14:schemeClr w14:val="accent4">
                                        <w14:shade w14:val="85000"/>
                                        <w14:satMod w14:val="255000"/>
                                      </w14:schemeClr>
                                    </w14:gs>
                                    <w14:gs w14:pos="100000">
                                      <w14:schemeClr w14:val="accent4">
                                        <w14:shade w14:val="20000"/>
                                        <w14:satMod w14:val="245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เว็ปไซต์</w:t>
                          </w:r>
                          <w:proofErr w:type="spellEnd"/>
                          <w:r w:rsidRPr="007424A0">
                            <w:rPr>
                              <w:rFonts w:ascii="TH SarabunPSK" w:hAnsi="TH SarabunPSK" w:cs="TH SarabunPSK"/>
                              <w:b/>
                              <w:bCs/>
                              <w:caps/>
                              <w:sz w:val="28"/>
                              <w:szCs w:val="28"/>
                              <w:lang w:bidi="th-TH"/>
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<w14:textOutline w14:w="4495" w14:cap="flat" w14:cmpd="sng" w14:algn="ctr">
                                <w14:solidFill>
                                  <w14:schemeClr w14:val="accent4">
                                    <w14:shade w14:val="50000"/>
                                    <w14:satMod w14:val="12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4">
                                        <w14:shade w14:val="20000"/>
                                        <w14:satMod w14:val="245000"/>
                                      </w14:schemeClr>
                                    </w14:gs>
                                    <w14:gs w14:pos="43000">
                                      <w14:schemeClr w14:val="accent4">
                                        <w14:satMod w14:val="255000"/>
                                      </w14:schemeClr>
                                    </w14:gs>
                                    <w14:gs w14:pos="48000">
                                      <w14:schemeClr w14:val="accent4">
                                        <w14:shade w14:val="85000"/>
                                        <w14:satMod w14:val="255000"/>
                                      </w14:schemeClr>
                                    </w14:gs>
                                    <w14:gs w14:pos="100000">
                                      <w14:schemeClr w14:val="accent4">
                                        <w14:shade w14:val="20000"/>
                                        <w14:satMod w14:val="245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:WWW.khoksoong-go.th</w:t>
                          </w:r>
                        </w:p>
                        <w:p w:rsidR="00B11E15" w:rsidRPr="003C09B8" w:rsidRDefault="00B11E15" w:rsidP="00B11E15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caps/>
                              <w:sz w:val="28"/>
                              <w:szCs w:val="28"/>
                              <w:lang w:bidi="th-TH"/>
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<w14:textOutline w14:w="4495" w14:cap="flat" w14:cmpd="sng" w14:algn="ctr">
                                <w14:solidFill>
                                  <w14:schemeClr w14:val="accent4">
                                    <w14:shade w14:val="50000"/>
                                    <w14:satMod w14:val="12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4">
                                        <w14:shade w14:val="20000"/>
                                        <w14:satMod w14:val="245000"/>
                                      </w14:schemeClr>
                                    </w14:gs>
                                    <w14:gs w14:pos="43000">
                                      <w14:schemeClr w14:val="accent4">
                                        <w14:satMod w14:val="255000"/>
                                      </w14:schemeClr>
                                    </w14:gs>
                                    <w14:gs w14:pos="48000">
                                      <w14:schemeClr w14:val="accent4">
                                        <w14:shade w14:val="85000"/>
                                        <w14:satMod w14:val="255000"/>
                                      </w14:schemeClr>
                                    </w14:gs>
                                    <w14:gs w14:pos="100000">
                                      <w14:schemeClr w14:val="accent4">
                                        <w14:shade w14:val="20000"/>
                                        <w14:satMod w14:val="245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 w:rsidRPr="003C09B8">
                            <w:rPr>
                              <w:rFonts w:ascii="TH SarabunPSK" w:hAnsi="TH SarabunPSK" w:cs="TH SarabunPSK"/>
                              <w:b/>
                              <w:bCs/>
                              <w:caps/>
                              <w:sz w:val="28"/>
                              <w:szCs w:val="28"/>
                              <w:lang w:bidi="th-TH"/>
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<w14:textOutline w14:w="4495" w14:cap="flat" w14:cmpd="sng" w14:algn="ctr">
                                <w14:solidFill>
                                  <w14:schemeClr w14:val="accent4">
                                    <w14:shade w14:val="50000"/>
                                    <w14:satMod w14:val="12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4">
                                        <w14:shade w14:val="20000"/>
                                        <w14:satMod w14:val="245000"/>
                                      </w14:schemeClr>
                                    </w14:gs>
                                    <w14:gs w14:pos="43000">
                                      <w14:schemeClr w14:val="accent4">
                                        <w14:satMod w14:val="255000"/>
                                      </w14:schemeClr>
                                    </w14:gs>
                                    <w14:gs w14:pos="48000">
                                      <w14:schemeClr w14:val="accent4">
                                        <w14:shade w14:val="85000"/>
                                        <w14:satMod w14:val="255000"/>
                                      </w14:schemeClr>
                                    </w14:gs>
                                    <w14:gs w14:pos="100000">
                                      <w14:schemeClr w14:val="accent4">
                                        <w14:shade w14:val="20000"/>
                                        <w14:satMod w14:val="245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E-</w:t>
                          </w:r>
                          <w:proofErr w:type="gramStart"/>
                          <w:r w:rsidRPr="003C09B8">
                            <w:rPr>
                              <w:rFonts w:ascii="TH SarabunPSK" w:hAnsi="TH SarabunPSK" w:cs="TH SarabunPSK"/>
                              <w:b/>
                              <w:bCs/>
                              <w:caps/>
                              <w:sz w:val="28"/>
                              <w:szCs w:val="28"/>
                              <w:lang w:bidi="th-TH"/>
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<w14:textOutline w14:w="4495" w14:cap="flat" w14:cmpd="sng" w14:algn="ctr">
                                <w14:solidFill>
                                  <w14:schemeClr w14:val="accent4">
                                    <w14:shade w14:val="50000"/>
                                    <w14:satMod w14:val="12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4">
                                        <w14:shade w14:val="20000"/>
                                        <w14:satMod w14:val="245000"/>
                                      </w14:schemeClr>
                                    </w14:gs>
                                    <w14:gs w14:pos="43000">
                                      <w14:schemeClr w14:val="accent4">
                                        <w14:satMod w14:val="255000"/>
                                      </w14:schemeClr>
                                    </w14:gs>
                                    <w14:gs w14:pos="48000">
                                      <w14:schemeClr w14:val="accent4">
                                        <w14:shade w14:val="85000"/>
                                        <w14:satMod w14:val="255000"/>
                                      </w14:schemeClr>
                                    </w14:gs>
                                    <w14:gs w14:pos="100000">
                                      <w14:schemeClr w14:val="accent4">
                                        <w14:shade w14:val="20000"/>
                                        <w14:satMod w14:val="245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mail :</w:t>
                          </w:r>
                          <w:proofErr w:type="gramEnd"/>
                          <w:r w:rsidRPr="003C09B8">
                            <w:rPr>
                              <w:rFonts w:ascii="TH SarabunPSK" w:hAnsi="TH SarabunPSK" w:cs="TH SarabunPSK"/>
                              <w:b/>
                              <w:bCs/>
                              <w:caps/>
                              <w:sz w:val="28"/>
                              <w:szCs w:val="28"/>
                              <w:lang w:bidi="th-TH"/>
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<w14:textOutline w14:w="4495" w14:cap="flat" w14:cmpd="sng" w14:algn="ctr">
                                <w14:solidFill>
                                  <w14:schemeClr w14:val="accent4">
                                    <w14:shade w14:val="50000"/>
                                    <w14:satMod w14:val="12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4">
                                        <w14:shade w14:val="20000"/>
                                        <w14:satMod w14:val="245000"/>
                                      </w14:schemeClr>
                                    </w14:gs>
                                    <w14:gs w14:pos="43000">
                                      <w14:schemeClr w14:val="accent4">
                                        <w14:satMod w14:val="255000"/>
                                      </w14:schemeClr>
                                    </w14:gs>
                                    <w14:gs w14:pos="48000">
                                      <w14:schemeClr w14:val="accent4">
                                        <w14:shade w14:val="85000"/>
                                        <w14:satMod w14:val="255000"/>
                                      </w14:schemeClr>
                                    </w14:gs>
                                    <w14:gs w14:pos="100000">
                                      <w14:schemeClr w14:val="accent4">
                                        <w14:shade w14:val="20000"/>
                                        <w14:satMod w14:val="245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 xml:space="preserve"> khoksoong2554@gmail.com</w:t>
                          </w:r>
                        </w:p>
                        <w:p w:rsidR="00B11E15" w:rsidRPr="00E9041C" w:rsidRDefault="00B11E15" w:rsidP="00B11E15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sz w:val="28"/>
                              <w:szCs w:val="28"/>
                              <w:lang w:bidi="th-TH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6" type="#_x0000_t202" style="position:absolute;margin-left:.2pt;margin-top:34.95pt;width:367.85pt;height:138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">
              <v:textbox>
                <w:txbxContent>
                  <w:p w:rsidR="00B11E15" w:rsidRPr="00F448DA" w:rsidRDefault="003D7D50" w:rsidP="00B11E15">
                    <w:pPr>
                      <w:jc w:val="center"/>
                      <w:rPr>
                        <w:b/>
                        <w:bCs/>
                        <w:caps/>
                        <w:sz w:val="40"/>
                        <w:szCs w:val="40"/>
                        <w:lang w:bidi="th-TH"/>
                        <w14:reflection w14:blurRad="12700" w14:stA="28000" w14:stPos="0" w14:endA="0" w14:endPos="45000" w14:dist="1003" w14:dir="5400000" w14:fadeDir="5400000" w14:sx="100000" w14:sy="-100000" w14:kx="0" w14:ky="0" w14:algn="bl"/>
                        <w14:textOutline w14:w="4495" w14:cap="flat" w14:cmpd="sng" w14:algn="ctr">
                          <w14:solidFill>
                            <w14:schemeClr w14:val="accent4">
                              <w14:shade w14:val="50000"/>
                              <w14:satMod w14:val="120000"/>
                            </w14:schemeClr>
                          </w14:solidFill>
                          <w14:prstDash w14:val="solid"/>
                          <w14:round/>
                        </w14:textOutline>
                        <w14:textFill>
                          <w14:gradFill>
                            <w14:gsLst>
                              <w14:gs w14:pos="0">
                                <w14:schemeClr w14:val="accent4">
                                  <w14:shade w14:val="20000"/>
                                  <w14:satMod w14:val="245000"/>
                                </w14:schemeClr>
                              </w14:gs>
                              <w14:gs w14:pos="43000">
                                <w14:schemeClr w14:val="accent4">
                                  <w14:satMod w14:val="255000"/>
                                </w14:schemeClr>
                              </w14:gs>
                              <w14:gs w14:pos="48000">
                                <w14:schemeClr w14:val="accent4">
                                  <w14:shade w14:val="85000"/>
                                  <w14:satMod w14:val="255000"/>
                                </w14:schemeClr>
                              </w14:gs>
                              <w14:gs w14:pos="100000">
                                <w14:schemeClr w14:val="accent4">
                                  <w14:shade w14:val="20000"/>
                                  <w14:satMod w14:val="245000"/>
                                </w14:scheme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</w:pPr>
                    <w:r>
                      <w:rPr>
                        <w:rFonts w:hint="cs"/>
                        <w:b/>
                        <w:bCs/>
                        <w:caps/>
                        <w:sz w:val="40"/>
                        <w:szCs w:val="40"/>
                        <w:cs/>
                        <w:lang w:bidi="th-TH"/>
                        <w14:reflection w14:blurRad="12700" w14:stA="28000" w14:stPos="0" w14:endA="0" w14:endPos="45000" w14:dist="1003" w14:dir="5400000" w14:fadeDir="5400000" w14:sx="100000" w14:sy="-100000" w14:kx="0" w14:ky="0" w14:algn="bl"/>
                        <w14:textOutline w14:w="4495" w14:cap="flat" w14:cmpd="sng" w14:algn="ctr">
                          <w14:solidFill>
                            <w14:schemeClr w14:val="accent4">
                              <w14:shade w14:val="50000"/>
                              <w14:satMod w14:val="120000"/>
                            </w14:schemeClr>
                          </w14:solidFill>
                          <w14:prstDash w14:val="solid"/>
                          <w14:round/>
                        </w14:textOutline>
                        <w14:textFill>
                          <w14:gradFill>
                            <w14:gsLst>
                              <w14:gs w14:pos="0">
                                <w14:schemeClr w14:val="accent4">
                                  <w14:shade w14:val="20000"/>
                                  <w14:satMod w14:val="245000"/>
                                </w14:schemeClr>
                              </w14:gs>
                              <w14:gs w14:pos="43000">
                                <w14:schemeClr w14:val="accent4">
                                  <w14:satMod w14:val="255000"/>
                                </w14:schemeClr>
                              </w14:gs>
                              <w14:gs w14:pos="48000">
                                <w14:schemeClr w14:val="accent4">
                                  <w14:shade w14:val="85000"/>
                                  <w14:satMod w14:val="255000"/>
                                </w14:schemeClr>
                              </w14:gs>
                              <w14:gs w14:pos="100000">
                                <w14:schemeClr w14:val="accent4">
                                  <w14:shade w14:val="20000"/>
                                  <w14:satMod w14:val="245000"/>
                                </w14:scheme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  <w:t>จดหมาย</w:t>
                    </w:r>
                    <w:r w:rsidR="00B11E15" w:rsidRPr="00F448DA">
                      <w:rPr>
                        <w:rFonts w:hint="cs"/>
                        <w:b/>
                        <w:bCs/>
                        <w:caps/>
                        <w:sz w:val="40"/>
                        <w:szCs w:val="40"/>
                        <w:cs/>
                        <w:lang w:bidi="th-TH"/>
                        <w14:reflection w14:blurRad="12700" w14:stA="28000" w14:stPos="0" w14:endA="0" w14:endPos="45000" w14:dist="1003" w14:dir="5400000" w14:fadeDir="5400000" w14:sx="100000" w14:sy="-100000" w14:kx="0" w14:ky="0" w14:algn="bl"/>
                        <w14:textOutline w14:w="4495" w14:cap="flat" w14:cmpd="sng" w14:algn="ctr">
                          <w14:solidFill>
                            <w14:schemeClr w14:val="accent4">
                              <w14:shade w14:val="50000"/>
                              <w14:satMod w14:val="120000"/>
                            </w14:schemeClr>
                          </w14:solidFill>
                          <w14:prstDash w14:val="solid"/>
                          <w14:round/>
                        </w14:textOutline>
                        <w14:textFill>
                          <w14:gradFill>
                            <w14:gsLst>
                              <w14:gs w14:pos="0">
                                <w14:schemeClr w14:val="accent4">
                                  <w14:shade w14:val="20000"/>
                                  <w14:satMod w14:val="245000"/>
                                </w14:schemeClr>
                              </w14:gs>
                              <w14:gs w14:pos="43000">
                                <w14:schemeClr w14:val="accent4">
                                  <w14:satMod w14:val="255000"/>
                                </w14:schemeClr>
                              </w14:gs>
                              <w14:gs w14:pos="48000">
                                <w14:schemeClr w14:val="accent4">
                                  <w14:shade w14:val="85000"/>
                                  <w14:satMod w14:val="255000"/>
                                </w14:schemeClr>
                              </w14:gs>
                              <w14:gs w14:pos="100000">
                                <w14:schemeClr w14:val="accent4">
                                  <w14:shade w14:val="20000"/>
                                  <w14:satMod w14:val="245000"/>
                                </w14:scheme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  <w:t>ข่าวประชาสัมพันธ์</w:t>
                    </w:r>
                  </w:p>
                  <w:p w:rsidR="00B11E15" w:rsidRPr="0011764F" w:rsidRDefault="00B11E15" w:rsidP="00B11E15">
                    <w:pPr>
                      <w:rPr>
                        <w:b/>
                        <w:bCs/>
                        <w:sz w:val="32"/>
                        <w:szCs w:val="32"/>
                        <w:lang w:bidi="th-TH"/>
                      </w:rPr>
                    </w:pPr>
                    <w:r w:rsidRPr="00F448DA">
                      <w:rPr>
                        <w:rFonts w:hint="cs"/>
                        <w:b/>
                        <w:bCs/>
                        <w:sz w:val="32"/>
                        <w:szCs w:val="32"/>
                        <w:cs/>
                        <w:lang w:bidi="th-TH"/>
                        <w14:textOutline w14:w="5270" w14:cap="flat" w14:cmpd="sng" w14:algn="ctr">
                          <w14:solidFill>
                            <w14:schemeClr w14:val="accent1">
                              <w14:shade w14:val="88000"/>
                              <w14:satMod w14:val="110000"/>
                            </w14:schemeClr>
                          </w14:solidFill>
                          <w14:prstDash w14:val="solid"/>
                          <w14:round/>
                        </w14:textOutline>
                        <w14:textFill>
                          <w14:gradFill>
                            <w14:gsLst>
                              <w14:gs w14:pos="0">
                                <w14:schemeClr w14:val="accent1">
                                  <w14:tint w14:val="40000"/>
                                  <w14:satMod w14:val="250000"/>
                                </w14:schemeClr>
                              </w14:gs>
                              <w14:gs w14:pos="9000">
                                <w14:schemeClr w14:val="accent1">
                                  <w14:tint w14:val="52000"/>
                                  <w14:satMod w14:val="300000"/>
                                </w14:schemeClr>
                              </w14:gs>
                              <w14:gs w14:pos="50000">
                                <w14:schemeClr w14:val="accent1">
                                  <w14:shade w14:val="20000"/>
                                  <w14:satMod w14:val="300000"/>
                                </w14:schemeClr>
                              </w14:gs>
                              <w14:gs w14:pos="79000">
                                <w14:schemeClr w14:val="accent1">
                                  <w14:tint w14:val="52000"/>
                                  <w14:satMod w14:val="300000"/>
                                </w14:schemeClr>
                              </w14:gs>
                              <w14:gs w14:pos="100000">
                                <w14:schemeClr w14:val="accent1">
                                  <w14:tint w14:val="40000"/>
                                  <w14:satMod w14:val="250000"/>
                                </w14:scheme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  <w:t>เทศบาลตำบลโคกสูง  อำเภอหนองหาน  จังหวัดอุดร</w:t>
                    </w:r>
                    <w:r w:rsidR="002C7F24">
                      <w:rPr>
                        <w:rFonts w:hint="cs"/>
                        <w:b/>
                        <w:bCs/>
                        <w:sz w:val="32"/>
                        <w:szCs w:val="32"/>
                        <w:cs/>
                        <w:lang w:bidi="th-TH"/>
                        <w14:textOutline w14:w="5270" w14:cap="flat" w14:cmpd="sng" w14:algn="ctr">
                          <w14:solidFill>
                            <w14:schemeClr w14:val="accent1">
                              <w14:shade w14:val="88000"/>
                              <w14:satMod w14:val="110000"/>
                            </w14:schemeClr>
                          </w14:solidFill>
                          <w14:prstDash w14:val="solid"/>
                          <w14:round/>
                        </w14:textOutline>
                        <w14:textFill>
                          <w14:gradFill>
                            <w14:gsLst>
                              <w14:gs w14:pos="0">
                                <w14:schemeClr w14:val="accent1">
                                  <w14:tint w14:val="40000"/>
                                  <w14:satMod w14:val="250000"/>
                                </w14:schemeClr>
                              </w14:gs>
                              <w14:gs w14:pos="9000">
                                <w14:schemeClr w14:val="accent1">
                                  <w14:tint w14:val="52000"/>
                                  <w14:satMod w14:val="300000"/>
                                </w14:schemeClr>
                              </w14:gs>
                              <w14:gs w14:pos="50000">
                                <w14:schemeClr w14:val="accent1">
                                  <w14:shade w14:val="20000"/>
                                  <w14:satMod w14:val="300000"/>
                                </w14:schemeClr>
                              </w14:gs>
                              <w14:gs w14:pos="79000">
                                <w14:schemeClr w14:val="accent1">
                                  <w14:tint w14:val="52000"/>
                                  <w14:satMod w14:val="300000"/>
                                </w14:schemeClr>
                              </w14:gs>
                              <w14:gs w14:pos="100000">
                                <w14:schemeClr w14:val="accent1">
                                  <w14:tint w14:val="40000"/>
                                  <w14:satMod w14:val="250000"/>
                                </w14:scheme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  <w:t>ธ</w:t>
                    </w:r>
                    <w:r w:rsidRPr="00F448DA">
                      <w:rPr>
                        <w:rFonts w:hint="cs"/>
                        <w:b/>
                        <w:bCs/>
                        <w:sz w:val="32"/>
                        <w:szCs w:val="32"/>
                        <w:cs/>
                        <w:lang w:bidi="th-TH"/>
                        <w14:textOutline w14:w="5270" w14:cap="flat" w14:cmpd="sng" w14:algn="ctr">
                          <w14:solidFill>
                            <w14:schemeClr w14:val="accent1">
                              <w14:shade w14:val="88000"/>
                              <w14:satMod w14:val="110000"/>
                            </w14:schemeClr>
                          </w14:solidFill>
                          <w14:prstDash w14:val="solid"/>
                          <w14:round/>
                        </w14:textOutline>
                        <w14:textFill>
                          <w14:gradFill>
                            <w14:gsLst>
                              <w14:gs w14:pos="0">
                                <w14:schemeClr w14:val="accent1">
                                  <w14:tint w14:val="40000"/>
                                  <w14:satMod w14:val="250000"/>
                                </w14:schemeClr>
                              </w14:gs>
                              <w14:gs w14:pos="9000">
                                <w14:schemeClr w14:val="accent1">
                                  <w14:tint w14:val="52000"/>
                                  <w14:satMod w14:val="300000"/>
                                </w14:schemeClr>
                              </w14:gs>
                              <w14:gs w14:pos="50000">
                                <w14:schemeClr w14:val="accent1">
                                  <w14:shade w14:val="20000"/>
                                  <w14:satMod w14:val="300000"/>
                                </w14:schemeClr>
                              </w14:gs>
                              <w14:gs w14:pos="79000">
                                <w14:schemeClr w14:val="accent1">
                                  <w14:tint w14:val="52000"/>
                                  <w14:satMod w14:val="300000"/>
                                </w14:schemeClr>
                              </w14:gs>
                              <w14:gs w14:pos="100000">
                                <w14:schemeClr w14:val="accent1">
                                  <w14:tint w14:val="40000"/>
                                  <w14:satMod w14:val="250000"/>
                                </w14:scheme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  <w:t>านี</w:t>
                    </w:r>
                  </w:p>
                  <w:p w:rsidR="00B11E15" w:rsidRPr="00F448DA" w:rsidRDefault="00B11E15" w:rsidP="00B11E15">
                    <w:pPr>
                      <w:rPr>
                        <w:b/>
                        <w:bCs/>
                        <w:color w:val="FF0000"/>
                        <w:sz w:val="28"/>
                        <w:szCs w:val="28"/>
                        <w:lang w:bidi="th-TH"/>
                      </w:rPr>
                    </w:pPr>
                    <w:r w:rsidRPr="00F448DA">
                      <w:rPr>
                        <w:rFonts w:hint="cs"/>
                        <w:b/>
                        <w:bCs/>
                        <w:color w:val="FF0000"/>
                        <w:sz w:val="28"/>
                        <w:szCs w:val="28"/>
                        <w:cs/>
                        <w:lang w:bidi="th-TH"/>
                      </w:rPr>
                      <w:t>ปีที่</w:t>
                    </w:r>
                    <w:r w:rsidR="00930E49">
                      <w:rPr>
                        <w:rFonts w:hint="cs"/>
                        <w:b/>
                        <w:bCs/>
                        <w:color w:val="FF0000"/>
                        <w:sz w:val="28"/>
                        <w:szCs w:val="28"/>
                        <w:cs/>
                        <w:lang w:bidi="th-TH"/>
                      </w:rPr>
                      <w:t xml:space="preserve">  </w:t>
                    </w:r>
                    <w:r w:rsidRPr="00F448DA">
                      <w:rPr>
                        <w:rFonts w:hint="cs"/>
                        <w:b/>
                        <w:bCs/>
                        <w:color w:val="FF0000"/>
                        <w:sz w:val="28"/>
                        <w:szCs w:val="28"/>
                        <w:cs/>
                        <w:lang w:bidi="th-TH"/>
                      </w:rPr>
                      <w:t xml:space="preserve"> ๒  ฉบับที่ </w:t>
                    </w:r>
                    <w:r w:rsidR="00930E49">
                      <w:rPr>
                        <w:rFonts w:hint="cs"/>
                        <w:b/>
                        <w:bCs/>
                        <w:color w:val="FF0000"/>
                        <w:sz w:val="28"/>
                        <w:szCs w:val="28"/>
                        <w:cs/>
                        <w:lang w:bidi="th-TH"/>
                      </w:rPr>
                      <w:t xml:space="preserve"> ๘   ประจำเดือน  สิงหาคม</w:t>
                    </w:r>
                    <w:r w:rsidRPr="00F448DA">
                      <w:rPr>
                        <w:rFonts w:hint="cs"/>
                        <w:b/>
                        <w:bCs/>
                        <w:color w:val="FF0000"/>
                        <w:sz w:val="28"/>
                        <w:szCs w:val="28"/>
                        <w:cs/>
                        <w:lang w:bidi="th-TH"/>
                      </w:rPr>
                      <w:t xml:space="preserve">  ๒๕๖๒</w:t>
                    </w:r>
                  </w:p>
                  <w:p w:rsidR="00B11E15" w:rsidRPr="007424A0" w:rsidRDefault="00B11E15" w:rsidP="00B11E15">
                    <w:pPr>
                      <w:rPr>
                        <w:rFonts w:ascii="TH SarabunPSK" w:hAnsi="TH SarabunPSK" w:cs="TH SarabunPSK"/>
                        <w:b/>
                        <w:bCs/>
                        <w:caps/>
                        <w:sz w:val="28"/>
                        <w:szCs w:val="28"/>
                        <w:lang w:bidi="th-TH"/>
                        <w14:reflection w14:blurRad="12700" w14:stA="28000" w14:stPos="0" w14:endA="0" w14:endPos="45000" w14:dist="1003" w14:dir="5400000" w14:fadeDir="5400000" w14:sx="100000" w14:sy="-100000" w14:kx="0" w14:ky="0" w14:algn="bl"/>
                        <w14:textOutline w14:w="4495" w14:cap="flat" w14:cmpd="sng" w14:algn="ctr">
                          <w14:solidFill>
                            <w14:schemeClr w14:val="accent4">
                              <w14:shade w14:val="50000"/>
                              <w14:satMod w14:val="120000"/>
                            </w14:schemeClr>
                          </w14:solidFill>
                          <w14:prstDash w14:val="solid"/>
                          <w14:round/>
                        </w14:textOutline>
                        <w14:textFill>
                          <w14:gradFill>
                            <w14:gsLst>
                              <w14:gs w14:pos="0">
                                <w14:schemeClr w14:val="accent4">
                                  <w14:shade w14:val="20000"/>
                                  <w14:satMod w14:val="245000"/>
                                </w14:schemeClr>
                              </w14:gs>
                              <w14:gs w14:pos="43000">
                                <w14:schemeClr w14:val="accent4">
                                  <w14:satMod w14:val="255000"/>
                                </w14:schemeClr>
                              </w14:gs>
                              <w14:gs w14:pos="48000">
                                <w14:schemeClr w14:val="accent4">
                                  <w14:shade w14:val="85000"/>
                                  <w14:satMod w14:val="255000"/>
                                </w14:schemeClr>
                              </w14:gs>
                              <w14:gs w14:pos="100000">
                                <w14:schemeClr w14:val="accent4">
                                  <w14:shade w14:val="20000"/>
                                  <w14:satMod w14:val="245000"/>
                                </w14:scheme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</w:pPr>
                    <w:r w:rsidRPr="007424A0">
                      <w:rPr>
                        <w:rFonts w:ascii="TH SarabunPSK" w:hAnsi="TH SarabunPSK" w:cs="TH SarabunPSK"/>
                        <w:b/>
                        <w:bCs/>
                        <w:caps/>
                        <w:sz w:val="28"/>
                        <w:szCs w:val="28"/>
                        <w:cs/>
                        <w:lang w:bidi="th-TH"/>
                        <w14:reflection w14:blurRad="12700" w14:stA="28000" w14:stPos="0" w14:endA="0" w14:endPos="45000" w14:dist="1003" w14:dir="5400000" w14:fadeDir="5400000" w14:sx="100000" w14:sy="-100000" w14:kx="0" w14:ky="0" w14:algn="bl"/>
                        <w14:textOutline w14:w="4495" w14:cap="flat" w14:cmpd="sng" w14:algn="ctr">
                          <w14:solidFill>
                            <w14:schemeClr w14:val="accent4">
                              <w14:shade w14:val="50000"/>
                              <w14:satMod w14:val="120000"/>
                            </w14:schemeClr>
                          </w14:solidFill>
                          <w14:prstDash w14:val="solid"/>
                          <w14:round/>
                        </w14:textOutline>
                        <w14:textFill>
                          <w14:gradFill>
                            <w14:gsLst>
                              <w14:gs w14:pos="0">
                                <w14:schemeClr w14:val="accent4">
                                  <w14:shade w14:val="20000"/>
                                  <w14:satMod w14:val="245000"/>
                                </w14:schemeClr>
                              </w14:gs>
                              <w14:gs w14:pos="43000">
                                <w14:schemeClr w14:val="accent4">
                                  <w14:satMod w14:val="255000"/>
                                </w14:schemeClr>
                              </w14:gs>
                              <w14:gs w14:pos="48000">
                                <w14:schemeClr w14:val="accent4">
                                  <w14:shade w14:val="85000"/>
                                  <w14:satMod w14:val="255000"/>
                                </w14:schemeClr>
                              </w14:gs>
                              <w14:gs w14:pos="100000">
                                <w14:schemeClr w14:val="accent4">
                                  <w14:shade w14:val="20000"/>
                                  <w14:satMod w14:val="245000"/>
                                </w14:scheme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  <w:t xml:space="preserve">เลขที่   ๑๙๙  หมู่ที่ ๑๙  ตำบลหนองเม็ก  อำเภอหนองหาน  จังหวัดอุดรธานี  ๔๑๑๓๐ </w:t>
                    </w:r>
                  </w:p>
                  <w:p w:rsidR="00B11E15" w:rsidRPr="007424A0" w:rsidRDefault="00B11E15" w:rsidP="00B11E15">
                    <w:pPr>
                      <w:rPr>
                        <w:rFonts w:ascii="TH SarabunPSK" w:hAnsi="TH SarabunPSK" w:cs="TH SarabunPSK"/>
                        <w:b/>
                        <w:bCs/>
                        <w:caps/>
                        <w:sz w:val="28"/>
                        <w:szCs w:val="28"/>
                        <w:lang w:bidi="th-TH"/>
                        <w14:reflection w14:blurRad="12700" w14:stA="28000" w14:stPos="0" w14:endA="0" w14:endPos="45000" w14:dist="1003" w14:dir="5400000" w14:fadeDir="5400000" w14:sx="100000" w14:sy="-100000" w14:kx="0" w14:ky="0" w14:algn="bl"/>
                        <w14:textOutline w14:w="4495" w14:cap="flat" w14:cmpd="sng" w14:algn="ctr">
                          <w14:solidFill>
                            <w14:schemeClr w14:val="accent4">
                              <w14:shade w14:val="50000"/>
                              <w14:satMod w14:val="120000"/>
                            </w14:schemeClr>
                          </w14:solidFill>
                          <w14:prstDash w14:val="solid"/>
                          <w14:round/>
                        </w14:textOutline>
                        <w14:textFill>
                          <w14:gradFill>
                            <w14:gsLst>
                              <w14:gs w14:pos="0">
                                <w14:schemeClr w14:val="accent4">
                                  <w14:shade w14:val="20000"/>
                                  <w14:satMod w14:val="245000"/>
                                </w14:schemeClr>
                              </w14:gs>
                              <w14:gs w14:pos="43000">
                                <w14:schemeClr w14:val="accent4">
                                  <w14:satMod w14:val="255000"/>
                                </w14:schemeClr>
                              </w14:gs>
                              <w14:gs w14:pos="48000">
                                <w14:schemeClr w14:val="accent4">
                                  <w14:shade w14:val="85000"/>
                                  <w14:satMod w14:val="255000"/>
                                </w14:schemeClr>
                              </w14:gs>
                              <w14:gs w14:pos="100000">
                                <w14:schemeClr w14:val="accent4">
                                  <w14:shade w14:val="20000"/>
                                  <w14:satMod w14:val="245000"/>
                                </w14:scheme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</w:pPr>
                    <w:r w:rsidRPr="007424A0">
                      <w:rPr>
                        <w:rFonts w:ascii="TH SarabunPSK" w:hAnsi="TH SarabunPSK" w:cs="TH SarabunPSK"/>
                        <w:b/>
                        <w:bCs/>
                        <w:caps/>
                        <w:sz w:val="28"/>
                        <w:szCs w:val="28"/>
                        <w:cs/>
                        <w:lang w:bidi="th-TH"/>
                        <w14:reflection w14:blurRad="12700" w14:stA="28000" w14:stPos="0" w14:endA="0" w14:endPos="45000" w14:dist="1003" w14:dir="5400000" w14:fadeDir="5400000" w14:sx="100000" w14:sy="-100000" w14:kx="0" w14:ky="0" w14:algn="bl"/>
                        <w14:textOutline w14:w="4495" w14:cap="flat" w14:cmpd="sng" w14:algn="ctr">
                          <w14:solidFill>
                            <w14:schemeClr w14:val="accent4">
                              <w14:shade w14:val="50000"/>
                              <w14:satMod w14:val="120000"/>
                            </w14:schemeClr>
                          </w14:solidFill>
                          <w14:prstDash w14:val="solid"/>
                          <w14:round/>
                        </w14:textOutline>
                        <w14:textFill>
                          <w14:gradFill>
                            <w14:gsLst>
                              <w14:gs w14:pos="0">
                                <w14:schemeClr w14:val="accent4">
                                  <w14:shade w14:val="20000"/>
                                  <w14:satMod w14:val="245000"/>
                                </w14:schemeClr>
                              </w14:gs>
                              <w14:gs w14:pos="43000">
                                <w14:schemeClr w14:val="accent4">
                                  <w14:satMod w14:val="255000"/>
                                </w14:schemeClr>
                              </w14:gs>
                              <w14:gs w14:pos="48000">
                                <w14:schemeClr w14:val="accent4">
                                  <w14:shade w14:val="85000"/>
                                  <w14:satMod w14:val="255000"/>
                                </w14:schemeClr>
                              </w14:gs>
                              <w14:gs w14:pos="100000">
                                <w14:schemeClr w14:val="accent4">
                                  <w14:shade w14:val="20000"/>
                                  <w14:satMod w14:val="245000"/>
                                </w14:scheme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  <w:t xml:space="preserve">โทรศัพท์ </w:t>
                    </w:r>
                    <w:r w:rsidRPr="007424A0">
                      <w:rPr>
                        <w:rFonts w:ascii="TH SarabunPSK" w:hAnsi="TH SarabunPSK" w:cs="TH SarabunPSK"/>
                        <w:b/>
                        <w:bCs/>
                        <w:caps/>
                        <w:sz w:val="28"/>
                        <w:szCs w:val="28"/>
                        <w:lang w:bidi="th-TH"/>
                        <w14:reflection w14:blurRad="12700" w14:stA="28000" w14:stPos="0" w14:endA="0" w14:endPos="45000" w14:dist="1003" w14:dir="5400000" w14:fadeDir="5400000" w14:sx="100000" w14:sy="-100000" w14:kx="0" w14:ky="0" w14:algn="bl"/>
                        <w14:textOutline w14:w="4495" w14:cap="flat" w14:cmpd="sng" w14:algn="ctr">
                          <w14:solidFill>
                            <w14:schemeClr w14:val="accent4">
                              <w14:shade w14:val="50000"/>
                              <w14:satMod w14:val="120000"/>
                            </w14:schemeClr>
                          </w14:solidFill>
                          <w14:prstDash w14:val="solid"/>
                          <w14:round/>
                        </w14:textOutline>
                        <w14:textFill>
                          <w14:gradFill>
                            <w14:gsLst>
                              <w14:gs w14:pos="0">
                                <w14:schemeClr w14:val="accent4">
                                  <w14:shade w14:val="20000"/>
                                  <w14:satMod w14:val="245000"/>
                                </w14:schemeClr>
                              </w14:gs>
                              <w14:gs w14:pos="43000">
                                <w14:schemeClr w14:val="accent4">
                                  <w14:satMod w14:val="255000"/>
                                </w14:schemeClr>
                              </w14:gs>
                              <w14:gs w14:pos="48000">
                                <w14:schemeClr w14:val="accent4">
                                  <w14:shade w14:val="85000"/>
                                  <w14:satMod w14:val="255000"/>
                                </w14:schemeClr>
                              </w14:gs>
                              <w14:gs w14:pos="100000">
                                <w14:schemeClr w14:val="accent4">
                                  <w14:shade w14:val="20000"/>
                                  <w14:satMod w14:val="245000"/>
                                </w14:scheme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  <w:t xml:space="preserve">/ </w:t>
                    </w:r>
                    <w:r w:rsidRPr="007424A0">
                      <w:rPr>
                        <w:rFonts w:ascii="TH SarabunPSK" w:hAnsi="TH SarabunPSK" w:cs="TH SarabunPSK"/>
                        <w:b/>
                        <w:bCs/>
                        <w:caps/>
                        <w:sz w:val="28"/>
                        <w:szCs w:val="28"/>
                        <w:cs/>
                        <w:lang w:bidi="th-TH"/>
                        <w14:reflection w14:blurRad="12700" w14:stA="28000" w14:stPos="0" w14:endA="0" w14:endPos="45000" w14:dist="1003" w14:dir="5400000" w14:fadeDir="5400000" w14:sx="100000" w14:sy="-100000" w14:kx="0" w14:ky="0" w14:algn="bl"/>
                        <w14:textOutline w14:w="4495" w14:cap="flat" w14:cmpd="sng" w14:algn="ctr">
                          <w14:solidFill>
                            <w14:schemeClr w14:val="accent4">
                              <w14:shade w14:val="50000"/>
                              <w14:satMod w14:val="120000"/>
                            </w14:schemeClr>
                          </w14:solidFill>
                          <w14:prstDash w14:val="solid"/>
                          <w14:round/>
                        </w14:textOutline>
                        <w14:textFill>
                          <w14:gradFill>
                            <w14:gsLst>
                              <w14:gs w14:pos="0">
                                <w14:schemeClr w14:val="accent4">
                                  <w14:shade w14:val="20000"/>
                                  <w14:satMod w14:val="245000"/>
                                </w14:schemeClr>
                              </w14:gs>
                              <w14:gs w14:pos="43000">
                                <w14:schemeClr w14:val="accent4">
                                  <w14:satMod w14:val="255000"/>
                                </w14:schemeClr>
                              </w14:gs>
                              <w14:gs w14:pos="48000">
                                <w14:schemeClr w14:val="accent4">
                                  <w14:shade w14:val="85000"/>
                                  <w14:satMod w14:val="255000"/>
                                </w14:schemeClr>
                              </w14:gs>
                              <w14:gs w14:pos="100000">
                                <w14:schemeClr w14:val="accent4">
                                  <w14:shade w14:val="20000"/>
                                  <w14:satMod w14:val="245000"/>
                                </w14:scheme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  <w:t xml:space="preserve">โทรสาร </w:t>
                    </w:r>
                    <w:r w:rsidRPr="007424A0">
                      <w:rPr>
                        <w:rFonts w:ascii="TH SarabunPSK" w:hAnsi="TH SarabunPSK" w:cs="TH SarabunPSK"/>
                        <w:b/>
                        <w:bCs/>
                        <w:caps/>
                        <w:sz w:val="28"/>
                        <w:szCs w:val="28"/>
                        <w:lang w:bidi="th-TH"/>
                        <w14:reflection w14:blurRad="12700" w14:stA="28000" w14:stPos="0" w14:endA="0" w14:endPos="45000" w14:dist="1003" w14:dir="5400000" w14:fadeDir="5400000" w14:sx="100000" w14:sy="-100000" w14:kx="0" w14:ky="0" w14:algn="bl"/>
                        <w14:textOutline w14:w="4495" w14:cap="flat" w14:cmpd="sng" w14:algn="ctr">
                          <w14:solidFill>
                            <w14:schemeClr w14:val="accent4">
                              <w14:shade w14:val="50000"/>
                              <w14:satMod w14:val="120000"/>
                            </w14:schemeClr>
                          </w14:solidFill>
                          <w14:prstDash w14:val="solid"/>
                          <w14:round/>
                        </w14:textOutline>
                        <w14:textFill>
                          <w14:gradFill>
                            <w14:gsLst>
                              <w14:gs w14:pos="0">
                                <w14:schemeClr w14:val="accent4">
                                  <w14:shade w14:val="20000"/>
                                  <w14:satMod w14:val="245000"/>
                                </w14:schemeClr>
                              </w14:gs>
                              <w14:gs w14:pos="43000">
                                <w14:schemeClr w14:val="accent4">
                                  <w14:satMod w14:val="255000"/>
                                </w14:schemeClr>
                              </w14:gs>
                              <w14:gs w14:pos="48000">
                                <w14:schemeClr w14:val="accent4">
                                  <w14:shade w14:val="85000"/>
                                  <w14:satMod w14:val="255000"/>
                                </w14:schemeClr>
                              </w14:gs>
                              <w14:gs w14:pos="100000">
                                <w14:schemeClr w14:val="accent4">
                                  <w14:shade w14:val="20000"/>
                                  <w14:satMod w14:val="245000"/>
                                </w14:scheme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  <w:t>: o-</w:t>
                    </w:r>
                    <w:r w:rsidRPr="007424A0">
                      <w:rPr>
                        <w:rFonts w:ascii="TH SarabunPSK" w:hAnsi="TH SarabunPSK" w:cs="TH SarabunPSK"/>
                        <w:b/>
                        <w:bCs/>
                        <w:caps/>
                        <w:sz w:val="28"/>
                        <w:szCs w:val="28"/>
                        <w:cs/>
                        <w:lang w:bidi="th-TH"/>
                        <w14:reflection w14:blurRad="12700" w14:stA="28000" w14:stPos="0" w14:endA="0" w14:endPos="45000" w14:dist="1003" w14:dir="5400000" w14:fadeDir="5400000" w14:sx="100000" w14:sy="-100000" w14:kx="0" w14:ky="0" w14:algn="bl"/>
                        <w14:textOutline w14:w="4495" w14:cap="flat" w14:cmpd="sng" w14:algn="ctr">
                          <w14:solidFill>
                            <w14:schemeClr w14:val="accent4">
                              <w14:shade w14:val="50000"/>
                              <w14:satMod w14:val="120000"/>
                            </w14:schemeClr>
                          </w14:solidFill>
                          <w14:prstDash w14:val="solid"/>
                          <w14:round/>
                        </w14:textOutline>
                        <w14:textFill>
                          <w14:gradFill>
                            <w14:gsLst>
                              <w14:gs w14:pos="0">
                                <w14:schemeClr w14:val="accent4">
                                  <w14:shade w14:val="20000"/>
                                  <w14:satMod w14:val="245000"/>
                                </w14:schemeClr>
                              </w14:gs>
                              <w14:gs w14:pos="43000">
                                <w14:schemeClr w14:val="accent4">
                                  <w14:satMod w14:val="255000"/>
                                </w14:schemeClr>
                              </w14:gs>
                              <w14:gs w14:pos="48000">
                                <w14:schemeClr w14:val="accent4">
                                  <w14:shade w14:val="85000"/>
                                  <w14:satMod w14:val="255000"/>
                                </w14:schemeClr>
                              </w14:gs>
                              <w14:gs w14:pos="100000">
                                <w14:schemeClr w14:val="accent4">
                                  <w14:shade w14:val="20000"/>
                                  <w14:satMod w14:val="245000"/>
                                </w14:scheme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  <w:t>๔๒๒๑</w:t>
                    </w:r>
                    <w:r w:rsidRPr="007424A0">
                      <w:rPr>
                        <w:rFonts w:ascii="TH SarabunPSK" w:hAnsi="TH SarabunPSK" w:cs="TH SarabunPSK"/>
                        <w:b/>
                        <w:bCs/>
                        <w:caps/>
                        <w:sz w:val="28"/>
                        <w:szCs w:val="28"/>
                        <w:lang w:bidi="th-TH"/>
                        <w14:reflection w14:blurRad="12700" w14:stA="28000" w14:stPos="0" w14:endA="0" w14:endPos="45000" w14:dist="1003" w14:dir="5400000" w14:fadeDir="5400000" w14:sx="100000" w14:sy="-100000" w14:kx="0" w14:ky="0" w14:algn="bl"/>
                        <w14:textOutline w14:w="4495" w14:cap="flat" w14:cmpd="sng" w14:algn="ctr">
                          <w14:solidFill>
                            <w14:schemeClr w14:val="accent4">
                              <w14:shade w14:val="50000"/>
                              <w14:satMod w14:val="120000"/>
                            </w14:schemeClr>
                          </w14:solidFill>
                          <w14:prstDash w14:val="solid"/>
                          <w14:round/>
                        </w14:textOutline>
                        <w14:textFill>
                          <w14:gradFill>
                            <w14:gsLst>
                              <w14:gs w14:pos="0">
                                <w14:schemeClr w14:val="accent4">
                                  <w14:shade w14:val="20000"/>
                                  <w14:satMod w14:val="245000"/>
                                </w14:schemeClr>
                              </w14:gs>
                              <w14:gs w14:pos="43000">
                                <w14:schemeClr w14:val="accent4">
                                  <w14:satMod w14:val="255000"/>
                                </w14:schemeClr>
                              </w14:gs>
                              <w14:gs w14:pos="48000">
                                <w14:schemeClr w14:val="accent4">
                                  <w14:shade w14:val="85000"/>
                                  <w14:satMod w14:val="255000"/>
                                </w14:schemeClr>
                              </w14:gs>
                              <w14:gs w14:pos="100000">
                                <w14:schemeClr w14:val="accent4">
                                  <w14:shade w14:val="20000"/>
                                  <w14:satMod w14:val="245000"/>
                                </w14:scheme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  <w:t>-</w:t>
                    </w:r>
                    <w:r w:rsidRPr="007424A0">
                      <w:rPr>
                        <w:rFonts w:ascii="TH SarabunPSK" w:hAnsi="TH SarabunPSK" w:cs="TH SarabunPSK"/>
                        <w:b/>
                        <w:bCs/>
                        <w:caps/>
                        <w:sz w:val="28"/>
                        <w:szCs w:val="28"/>
                        <w:cs/>
                        <w:lang w:bidi="th-TH"/>
                        <w14:reflection w14:blurRad="12700" w14:stA="28000" w14:stPos="0" w14:endA="0" w14:endPos="45000" w14:dist="1003" w14:dir="5400000" w14:fadeDir="5400000" w14:sx="100000" w14:sy="-100000" w14:kx="0" w14:ky="0" w14:algn="bl"/>
                        <w14:textOutline w14:w="4495" w14:cap="flat" w14:cmpd="sng" w14:algn="ctr">
                          <w14:solidFill>
                            <w14:schemeClr w14:val="accent4">
                              <w14:shade w14:val="50000"/>
                              <w14:satMod w14:val="120000"/>
                            </w14:schemeClr>
                          </w14:solidFill>
                          <w14:prstDash w14:val="solid"/>
                          <w14:round/>
                        </w14:textOutline>
                        <w14:textFill>
                          <w14:gradFill>
                            <w14:gsLst>
                              <w14:gs w14:pos="0">
                                <w14:schemeClr w14:val="accent4">
                                  <w14:shade w14:val="20000"/>
                                  <w14:satMod w14:val="245000"/>
                                </w14:schemeClr>
                              </w14:gs>
                              <w14:gs w14:pos="43000">
                                <w14:schemeClr w14:val="accent4">
                                  <w14:satMod w14:val="255000"/>
                                </w14:schemeClr>
                              </w14:gs>
                              <w14:gs w14:pos="48000">
                                <w14:schemeClr w14:val="accent4">
                                  <w14:shade w14:val="85000"/>
                                  <w14:satMod w14:val="255000"/>
                                </w14:schemeClr>
                              </w14:gs>
                              <w14:gs w14:pos="100000">
                                <w14:schemeClr w14:val="accent4">
                                  <w14:shade w14:val="20000"/>
                                  <w14:satMod w14:val="245000"/>
                                </w14:scheme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  <w:t xml:space="preserve">๙๔๔๗  </w:t>
                    </w:r>
                    <w:proofErr w:type="spellStart"/>
                    <w:r w:rsidRPr="007424A0">
                      <w:rPr>
                        <w:rFonts w:ascii="TH SarabunPSK" w:hAnsi="TH SarabunPSK" w:cs="TH SarabunPSK"/>
                        <w:b/>
                        <w:bCs/>
                        <w:caps/>
                        <w:sz w:val="28"/>
                        <w:szCs w:val="28"/>
                        <w:cs/>
                        <w:lang w:bidi="th-TH"/>
                        <w14:reflection w14:blurRad="12700" w14:stA="28000" w14:stPos="0" w14:endA="0" w14:endPos="45000" w14:dist="1003" w14:dir="5400000" w14:fadeDir="5400000" w14:sx="100000" w14:sy="-100000" w14:kx="0" w14:ky="0" w14:algn="bl"/>
                        <w14:textOutline w14:w="4495" w14:cap="flat" w14:cmpd="sng" w14:algn="ctr">
                          <w14:solidFill>
                            <w14:schemeClr w14:val="accent4">
                              <w14:shade w14:val="50000"/>
                              <w14:satMod w14:val="120000"/>
                            </w14:schemeClr>
                          </w14:solidFill>
                          <w14:prstDash w14:val="solid"/>
                          <w14:round/>
                        </w14:textOutline>
                        <w14:textFill>
                          <w14:gradFill>
                            <w14:gsLst>
                              <w14:gs w14:pos="0">
                                <w14:schemeClr w14:val="accent4">
                                  <w14:shade w14:val="20000"/>
                                  <w14:satMod w14:val="245000"/>
                                </w14:schemeClr>
                              </w14:gs>
                              <w14:gs w14:pos="43000">
                                <w14:schemeClr w14:val="accent4">
                                  <w14:satMod w14:val="255000"/>
                                </w14:schemeClr>
                              </w14:gs>
                              <w14:gs w14:pos="48000">
                                <w14:schemeClr w14:val="accent4">
                                  <w14:shade w14:val="85000"/>
                                  <w14:satMod w14:val="255000"/>
                                </w14:schemeClr>
                              </w14:gs>
                              <w14:gs w14:pos="100000">
                                <w14:schemeClr w14:val="accent4">
                                  <w14:shade w14:val="20000"/>
                                  <w14:satMod w14:val="245000"/>
                                </w14:scheme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  <w:t>เว็ปไซต์</w:t>
                    </w:r>
                    <w:proofErr w:type="spellEnd"/>
                    <w:r w:rsidRPr="007424A0">
                      <w:rPr>
                        <w:rFonts w:ascii="TH SarabunPSK" w:hAnsi="TH SarabunPSK" w:cs="TH SarabunPSK"/>
                        <w:b/>
                        <w:bCs/>
                        <w:caps/>
                        <w:sz w:val="28"/>
                        <w:szCs w:val="28"/>
                        <w:lang w:bidi="th-TH"/>
                        <w14:reflection w14:blurRad="12700" w14:stA="28000" w14:stPos="0" w14:endA="0" w14:endPos="45000" w14:dist="1003" w14:dir="5400000" w14:fadeDir="5400000" w14:sx="100000" w14:sy="-100000" w14:kx="0" w14:ky="0" w14:algn="bl"/>
                        <w14:textOutline w14:w="4495" w14:cap="flat" w14:cmpd="sng" w14:algn="ctr">
                          <w14:solidFill>
                            <w14:schemeClr w14:val="accent4">
                              <w14:shade w14:val="50000"/>
                              <w14:satMod w14:val="120000"/>
                            </w14:schemeClr>
                          </w14:solidFill>
                          <w14:prstDash w14:val="solid"/>
                          <w14:round/>
                        </w14:textOutline>
                        <w14:textFill>
                          <w14:gradFill>
                            <w14:gsLst>
                              <w14:gs w14:pos="0">
                                <w14:schemeClr w14:val="accent4">
                                  <w14:shade w14:val="20000"/>
                                  <w14:satMod w14:val="245000"/>
                                </w14:schemeClr>
                              </w14:gs>
                              <w14:gs w14:pos="43000">
                                <w14:schemeClr w14:val="accent4">
                                  <w14:satMod w14:val="255000"/>
                                </w14:schemeClr>
                              </w14:gs>
                              <w14:gs w14:pos="48000">
                                <w14:schemeClr w14:val="accent4">
                                  <w14:shade w14:val="85000"/>
                                  <w14:satMod w14:val="255000"/>
                                </w14:schemeClr>
                              </w14:gs>
                              <w14:gs w14:pos="100000">
                                <w14:schemeClr w14:val="accent4">
                                  <w14:shade w14:val="20000"/>
                                  <w14:satMod w14:val="245000"/>
                                </w14:scheme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  <w:t>:WWW.khoksoong-go.th</w:t>
                    </w:r>
                  </w:p>
                  <w:p w:rsidR="00B11E15" w:rsidRPr="003C09B8" w:rsidRDefault="00B11E15" w:rsidP="00B11E15">
                    <w:pPr>
                      <w:rPr>
                        <w:rFonts w:ascii="TH SarabunPSK" w:hAnsi="TH SarabunPSK" w:cs="TH SarabunPSK"/>
                        <w:b/>
                        <w:bCs/>
                        <w:caps/>
                        <w:sz w:val="28"/>
                        <w:szCs w:val="28"/>
                        <w:lang w:bidi="th-TH"/>
                        <w14:reflection w14:blurRad="12700" w14:stA="28000" w14:stPos="0" w14:endA="0" w14:endPos="45000" w14:dist="1003" w14:dir="5400000" w14:fadeDir="5400000" w14:sx="100000" w14:sy="-100000" w14:kx="0" w14:ky="0" w14:algn="bl"/>
                        <w14:textOutline w14:w="4495" w14:cap="flat" w14:cmpd="sng" w14:algn="ctr">
                          <w14:solidFill>
                            <w14:schemeClr w14:val="accent4">
                              <w14:shade w14:val="50000"/>
                              <w14:satMod w14:val="120000"/>
                            </w14:schemeClr>
                          </w14:solidFill>
                          <w14:prstDash w14:val="solid"/>
                          <w14:round/>
                        </w14:textOutline>
                        <w14:textFill>
                          <w14:gradFill>
                            <w14:gsLst>
                              <w14:gs w14:pos="0">
                                <w14:schemeClr w14:val="accent4">
                                  <w14:shade w14:val="20000"/>
                                  <w14:satMod w14:val="245000"/>
                                </w14:schemeClr>
                              </w14:gs>
                              <w14:gs w14:pos="43000">
                                <w14:schemeClr w14:val="accent4">
                                  <w14:satMod w14:val="255000"/>
                                </w14:schemeClr>
                              </w14:gs>
                              <w14:gs w14:pos="48000">
                                <w14:schemeClr w14:val="accent4">
                                  <w14:shade w14:val="85000"/>
                                  <w14:satMod w14:val="255000"/>
                                </w14:schemeClr>
                              </w14:gs>
                              <w14:gs w14:pos="100000">
                                <w14:schemeClr w14:val="accent4">
                                  <w14:shade w14:val="20000"/>
                                  <w14:satMod w14:val="245000"/>
                                </w14:scheme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</w:pPr>
                    <w:r w:rsidRPr="003C09B8">
                      <w:rPr>
                        <w:rFonts w:ascii="TH SarabunPSK" w:hAnsi="TH SarabunPSK" w:cs="TH SarabunPSK"/>
                        <w:b/>
                        <w:bCs/>
                        <w:caps/>
                        <w:sz w:val="28"/>
                        <w:szCs w:val="28"/>
                        <w:lang w:bidi="th-TH"/>
                        <w14:reflection w14:blurRad="12700" w14:stA="28000" w14:stPos="0" w14:endA="0" w14:endPos="45000" w14:dist="1003" w14:dir="5400000" w14:fadeDir="5400000" w14:sx="100000" w14:sy="-100000" w14:kx="0" w14:ky="0" w14:algn="bl"/>
                        <w14:textOutline w14:w="4495" w14:cap="flat" w14:cmpd="sng" w14:algn="ctr">
                          <w14:solidFill>
                            <w14:schemeClr w14:val="accent4">
                              <w14:shade w14:val="50000"/>
                              <w14:satMod w14:val="120000"/>
                            </w14:schemeClr>
                          </w14:solidFill>
                          <w14:prstDash w14:val="solid"/>
                          <w14:round/>
                        </w14:textOutline>
                        <w14:textFill>
                          <w14:gradFill>
                            <w14:gsLst>
                              <w14:gs w14:pos="0">
                                <w14:schemeClr w14:val="accent4">
                                  <w14:shade w14:val="20000"/>
                                  <w14:satMod w14:val="245000"/>
                                </w14:schemeClr>
                              </w14:gs>
                              <w14:gs w14:pos="43000">
                                <w14:schemeClr w14:val="accent4">
                                  <w14:satMod w14:val="255000"/>
                                </w14:schemeClr>
                              </w14:gs>
                              <w14:gs w14:pos="48000">
                                <w14:schemeClr w14:val="accent4">
                                  <w14:shade w14:val="85000"/>
                                  <w14:satMod w14:val="255000"/>
                                </w14:schemeClr>
                              </w14:gs>
                              <w14:gs w14:pos="100000">
                                <w14:schemeClr w14:val="accent4">
                                  <w14:shade w14:val="20000"/>
                                  <w14:satMod w14:val="245000"/>
                                </w14:scheme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  <w:t>E-</w:t>
                    </w:r>
                    <w:proofErr w:type="gramStart"/>
                    <w:r w:rsidRPr="003C09B8">
                      <w:rPr>
                        <w:rFonts w:ascii="TH SarabunPSK" w:hAnsi="TH SarabunPSK" w:cs="TH SarabunPSK"/>
                        <w:b/>
                        <w:bCs/>
                        <w:caps/>
                        <w:sz w:val="28"/>
                        <w:szCs w:val="28"/>
                        <w:lang w:bidi="th-TH"/>
                        <w14:reflection w14:blurRad="12700" w14:stA="28000" w14:stPos="0" w14:endA="0" w14:endPos="45000" w14:dist="1003" w14:dir="5400000" w14:fadeDir="5400000" w14:sx="100000" w14:sy="-100000" w14:kx="0" w14:ky="0" w14:algn="bl"/>
                        <w14:textOutline w14:w="4495" w14:cap="flat" w14:cmpd="sng" w14:algn="ctr">
                          <w14:solidFill>
                            <w14:schemeClr w14:val="accent4">
                              <w14:shade w14:val="50000"/>
                              <w14:satMod w14:val="120000"/>
                            </w14:schemeClr>
                          </w14:solidFill>
                          <w14:prstDash w14:val="solid"/>
                          <w14:round/>
                        </w14:textOutline>
                        <w14:textFill>
                          <w14:gradFill>
                            <w14:gsLst>
                              <w14:gs w14:pos="0">
                                <w14:schemeClr w14:val="accent4">
                                  <w14:shade w14:val="20000"/>
                                  <w14:satMod w14:val="245000"/>
                                </w14:schemeClr>
                              </w14:gs>
                              <w14:gs w14:pos="43000">
                                <w14:schemeClr w14:val="accent4">
                                  <w14:satMod w14:val="255000"/>
                                </w14:schemeClr>
                              </w14:gs>
                              <w14:gs w14:pos="48000">
                                <w14:schemeClr w14:val="accent4">
                                  <w14:shade w14:val="85000"/>
                                  <w14:satMod w14:val="255000"/>
                                </w14:schemeClr>
                              </w14:gs>
                              <w14:gs w14:pos="100000">
                                <w14:schemeClr w14:val="accent4">
                                  <w14:shade w14:val="20000"/>
                                  <w14:satMod w14:val="245000"/>
                                </w14:scheme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  <w:t>mail :</w:t>
                    </w:r>
                    <w:proofErr w:type="gramEnd"/>
                    <w:r w:rsidRPr="003C09B8">
                      <w:rPr>
                        <w:rFonts w:ascii="TH SarabunPSK" w:hAnsi="TH SarabunPSK" w:cs="TH SarabunPSK"/>
                        <w:b/>
                        <w:bCs/>
                        <w:caps/>
                        <w:sz w:val="28"/>
                        <w:szCs w:val="28"/>
                        <w:lang w:bidi="th-TH"/>
                        <w14:reflection w14:blurRad="12700" w14:stA="28000" w14:stPos="0" w14:endA="0" w14:endPos="45000" w14:dist="1003" w14:dir="5400000" w14:fadeDir="5400000" w14:sx="100000" w14:sy="-100000" w14:kx="0" w14:ky="0" w14:algn="bl"/>
                        <w14:textOutline w14:w="4495" w14:cap="flat" w14:cmpd="sng" w14:algn="ctr">
                          <w14:solidFill>
                            <w14:schemeClr w14:val="accent4">
                              <w14:shade w14:val="50000"/>
                              <w14:satMod w14:val="120000"/>
                            </w14:schemeClr>
                          </w14:solidFill>
                          <w14:prstDash w14:val="solid"/>
                          <w14:round/>
                        </w14:textOutline>
                        <w14:textFill>
                          <w14:gradFill>
                            <w14:gsLst>
                              <w14:gs w14:pos="0">
                                <w14:schemeClr w14:val="accent4">
                                  <w14:shade w14:val="20000"/>
                                  <w14:satMod w14:val="245000"/>
                                </w14:schemeClr>
                              </w14:gs>
                              <w14:gs w14:pos="43000">
                                <w14:schemeClr w14:val="accent4">
                                  <w14:satMod w14:val="255000"/>
                                </w14:schemeClr>
                              </w14:gs>
                              <w14:gs w14:pos="48000">
                                <w14:schemeClr w14:val="accent4">
                                  <w14:shade w14:val="85000"/>
                                  <w14:satMod w14:val="255000"/>
                                </w14:schemeClr>
                              </w14:gs>
                              <w14:gs w14:pos="100000">
                                <w14:schemeClr w14:val="accent4">
                                  <w14:shade w14:val="20000"/>
                                  <w14:satMod w14:val="245000"/>
                                </w14:scheme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  <w:t xml:space="preserve"> khoksoong2554@gmail.com</w:t>
                    </w:r>
                  </w:p>
                  <w:p w:rsidR="00B11E15" w:rsidRPr="00E9041C" w:rsidRDefault="00B11E15" w:rsidP="00B11E15">
                    <w:pPr>
                      <w:rPr>
                        <w:rFonts w:ascii="TH SarabunPSK" w:hAnsi="TH SarabunPSK" w:cs="TH SarabunPSK"/>
                        <w:b/>
                        <w:bCs/>
                        <w:sz w:val="28"/>
                        <w:szCs w:val="28"/>
                        <w:lang w:bidi="th-TH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23.7pt;height:124.55pt;visibility:visible;mso-wrap-style:square" o:bullet="t">
        <v:imagedata r:id="rId1" o:title=""/>
      </v:shape>
    </w:pict>
  </w:numPicBullet>
  <w:abstractNum w:abstractNumId="0">
    <w:nsid w:val="0A2557F4"/>
    <w:multiLevelType w:val="hybridMultilevel"/>
    <w:tmpl w:val="795C54A2"/>
    <w:lvl w:ilvl="0" w:tplc="276A5D02">
      <w:start w:val="27"/>
      <w:numFmt w:val="bullet"/>
      <w:lvlText w:val="-"/>
      <w:lvlJc w:val="left"/>
      <w:pPr>
        <w:ind w:left="2640" w:hanging="360"/>
      </w:pPr>
      <w:rPr>
        <w:rFonts w:ascii="TH SarabunPSK" w:eastAsia="Batang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400" w:hanging="360"/>
      </w:pPr>
      <w:rPr>
        <w:rFonts w:ascii="Wingdings" w:hAnsi="Wingdings" w:hint="default"/>
      </w:rPr>
    </w:lvl>
  </w:abstractNum>
  <w:abstractNum w:abstractNumId="1">
    <w:nsid w:val="583D76E1"/>
    <w:multiLevelType w:val="hybridMultilevel"/>
    <w:tmpl w:val="B470A550"/>
    <w:lvl w:ilvl="0" w:tplc="8766BAEE">
      <w:start w:val="1"/>
      <w:numFmt w:val="thaiNumbers"/>
      <w:lvlText w:val="%1."/>
      <w:lvlJc w:val="left"/>
      <w:pPr>
        <w:ind w:left="39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680" w:hanging="360"/>
      </w:pPr>
    </w:lvl>
    <w:lvl w:ilvl="2" w:tplc="0409001B" w:tentative="1">
      <w:start w:val="1"/>
      <w:numFmt w:val="lowerRoman"/>
      <w:lvlText w:val="%3."/>
      <w:lvlJc w:val="right"/>
      <w:pPr>
        <w:ind w:left="5400" w:hanging="180"/>
      </w:pPr>
    </w:lvl>
    <w:lvl w:ilvl="3" w:tplc="0409000F" w:tentative="1">
      <w:start w:val="1"/>
      <w:numFmt w:val="decimal"/>
      <w:lvlText w:val="%4."/>
      <w:lvlJc w:val="left"/>
      <w:pPr>
        <w:ind w:left="6120" w:hanging="360"/>
      </w:pPr>
    </w:lvl>
    <w:lvl w:ilvl="4" w:tplc="04090019" w:tentative="1">
      <w:start w:val="1"/>
      <w:numFmt w:val="lowerLetter"/>
      <w:lvlText w:val="%5."/>
      <w:lvlJc w:val="left"/>
      <w:pPr>
        <w:ind w:left="6840" w:hanging="360"/>
      </w:pPr>
    </w:lvl>
    <w:lvl w:ilvl="5" w:tplc="0409001B" w:tentative="1">
      <w:start w:val="1"/>
      <w:numFmt w:val="lowerRoman"/>
      <w:lvlText w:val="%6."/>
      <w:lvlJc w:val="right"/>
      <w:pPr>
        <w:ind w:left="7560" w:hanging="180"/>
      </w:pPr>
    </w:lvl>
    <w:lvl w:ilvl="6" w:tplc="0409000F" w:tentative="1">
      <w:start w:val="1"/>
      <w:numFmt w:val="decimal"/>
      <w:lvlText w:val="%7."/>
      <w:lvlJc w:val="left"/>
      <w:pPr>
        <w:ind w:left="8280" w:hanging="360"/>
      </w:pPr>
    </w:lvl>
    <w:lvl w:ilvl="7" w:tplc="04090019" w:tentative="1">
      <w:start w:val="1"/>
      <w:numFmt w:val="lowerLetter"/>
      <w:lvlText w:val="%8."/>
      <w:lvlJc w:val="left"/>
      <w:pPr>
        <w:ind w:left="9000" w:hanging="360"/>
      </w:pPr>
    </w:lvl>
    <w:lvl w:ilvl="8" w:tplc="040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2">
    <w:nsid w:val="5D19624E"/>
    <w:multiLevelType w:val="hybridMultilevel"/>
    <w:tmpl w:val="25EA0FAA"/>
    <w:lvl w:ilvl="0" w:tplc="572A828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6C6BE3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C0236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6D20B5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9D41F5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25EE32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032EB4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536350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92251E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7AEF7F0E"/>
    <w:multiLevelType w:val="hybridMultilevel"/>
    <w:tmpl w:val="E332B4A4"/>
    <w:lvl w:ilvl="0" w:tplc="8AA6A5C4">
      <w:start w:val="27"/>
      <w:numFmt w:val="bullet"/>
      <w:lvlText w:val="-"/>
      <w:lvlJc w:val="left"/>
      <w:pPr>
        <w:ind w:left="2640" w:hanging="360"/>
      </w:pPr>
      <w:rPr>
        <w:rFonts w:ascii="TH SarabunPSK" w:eastAsia="Batang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4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8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101C"/>
    <w:rsid w:val="00000734"/>
    <w:rsid w:val="00002DEF"/>
    <w:rsid w:val="00003EAE"/>
    <w:rsid w:val="00007F80"/>
    <w:rsid w:val="0001058D"/>
    <w:rsid w:val="00013004"/>
    <w:rsid w:val="0002411C"/>
    <w:rsid w:val="00024ABC"/>
    <w:rsid w:val="0002656F"/>
    <w:rsid w:val="000301E8"/>
    <w:rsid w:val="000308E2"/>
    <w:rsid w:val="00034D97"/>
    <w:rsid w:val="0003675F"/>
    <w:rsid w:val="00045C4D"/>
    <w:rsid w:val="0005193E"/>
    <w:rsid w:val="00064B57"/>
    <w:rsid w:val="00075E89"/>
    <w:rsid w:val="00084D0E"/>
    <w:rsid w:val="000867F4"/>
    <w:rsid w:val="000868AE"/>
    <w:rsid w:val="000918BF"/>
    <w:rsid w:val="00095F34"/>
    <w:rsid w:val="00096C85"/>
    <w:rsid w:val="000A2A05"/>
    <w:rsid w:val="000A2B80"/>
    <w:rsid w:val="000B0924"/>
    <w:rsid w:val="000B3628"/>
    <w:rsid w:val="000C5BBA"/>
    <w:rsid w:val="000C65D2"/>
    <w:rsid w:val="000C745A"/>
    <w:rsid w:val="000C7EB5"/>
    <w:rsid w:val="000D1B6A"/>
    <w:rsid w:val="000D4C8B"/>
    <w:rsid w:val="000E7676"/>
    <w:rsid w:val="000E7C2A"/>
    <w:rsid w:val="000F1A7B"/>
    <w:rsid w:val="000F398E"/>
    <w:rsid w:val="000F3E0D"/>
    <w:rsid w:val="000F699F"/>
    <w:rsid w:val="00107304"/>
    <w:rsid w:val="0010771B"/>
    <w:rsid w:val="0011137E"/>
    <w:rsid w:val="001156AA"/>
    <w:rsid w:val="00126AC3"/>
    <w:rsid w:val="00130376"/>
    <w:rsid w:val="00133EA6"/>
    <w:rsid w:val="00142D8F"/>
    <w:rsid w:val="00151784"/>
    <w:rsid w:val="00151F28"/>
    <w:rsid w:val="00152FE2"/>
    <w:rsid w:val="001625DE"/>
    <w:rsid w:val="00171721"/>
    <w:rsid w:val="00171E3E"/>
    <w:rsid w:val="00171E82"/>
    <w:rsid w:val="00180A7E"/>
    <w:rsid w:val="00180C5F"/>
    <w:rsid w:val="0018524B"/>
    <w:rsid w:val="00191D4F"/>
    <w:rsid w:val="00192C44"/>
    <w:rsid w:val="001A1AFB"/>
    <w:rsid w:val="001A4505"/>
    <w:rsid w:val="001A6EB1"/>
    <w:rsid w:val="001C28AC"/>
    <w:rsid w:val="001C303E"/>
    <w:rsid w:val="001D0512"/>
    <w:rsid w:val="001D05FD"/>
    <w:rsid w:val="001D138C"/>
    <w:rsid w:val="001D4D9C"/>
    <w:rsid w:val="001E77D1"/>
    <w:rsid w:val="001F11CF"/>
    <w:rsid w:val="001F38A3"/>
    <w:rsid w:val="001F6044"/>
    <w:rsid w:val="00203253"/>
    <w:rsid w:val="00224B8D"/>
    <w:rsid w:val="00224C51"/>
    <w:rsid w:val="00226A30"/>
    <w:rsid w:val="00230BB8"/>
    <w:rsid w:val="002317E9"/>
    <w:rsid w:val="002318C8"/>
    <w:rsid w:val="002340B9"/>
    <w:rsid w:val="002353AF"/>
    <w:rsid w:val="002374DF"/>
    <w:rsid w:val="002409F5"/>
    <w:rsid w:val="00242005"/>
    <w:rsid w:val="002479BA"/>
    <w:rsid w:val="00250B7E"/>
    <w:rsid w:val="002537B9"/>
    <w:rsid w:val="0025483E"/>
    <w:rsid w:val="00254FA1"/>
    <w:rsid w:val="00261F75"/>
    <w:rsid w:val="00262C11"/>
    <w:rsid w:val="00263AAD"/>
    <w:rsid w:val="00264810"/>
    <w:rsid w:val="002744C5"/>
    <w:rsid w:val="002779E2"/>
    <w:rsid w:val="00282C25"/>
    <w:rsid w:val="002902C1"/>
    <w:rsid w:val="00291686"/>
    <w:rsid w:val="00292773"/>
    <w:rsid w:val="002928F9"/>
    <w:rsid w:val="00292E60"/>
    <w:rsid w:val="00293797"/>
    <w:rsid w:val="0029658A"/>
    <w:rsid w:val="002A1E1B"/>
    <w:rsid w:val="002A2363"/>
    <w:rsid w:val="002A5E03"/>
    <w:rsid w:val="002A67BC"/>
    <w:rsid w:val="002A7525"/>
    <w:rsid w:val="002C06C6"/>
    <w:rsid w:val="002C192D"/>
    <w:rsid w:val="002C2E14"/>
    <w:rsid w:val="002C35B0"/>
    <w:rsid w:val="002C7F24"/>
    <w:rsid w:val="002D0334"/>
    <w:rsid w:val="002D0C2D"/>
    <w:rsid w:val="002D1233"/>
    <w:rsid w:val="002D2C60"/>
    <w:rsid w:val="002E2A1A"/>
    <w:rsid w:val="002E6767"/>
    <w:rsid w:val="002E760A"/>
    <w:rsid w:val="002E7DD5"/>
    <w:rsid w:val="002F1DF1"/>
    <w:rsid w:val="002F59F2"/>
    <w:rsid w:val="002F639F"/>
    <w:rsid w:val="003035E8"/>
    <w:rsid w:val="00303CAA"/>
    <w:rsid w:val="00313158"/>
    <w:rsid w:val="0031590C"/>
    <w:rsid w:val="0032406C"/>
    <w:rsid w:val="00325F02"/>
    <w:rsid w:val="00327BAE"/>
    <w:rsid w:val="00337941"/>
    <w:rsid w:val="00350675"/>
    <w:rsid w:val="00350F93"/>
    <w:rsid w:val="0035370C"/>
    <w:rsid w:val="00364EA9"/>
    <w:rsid w:val="003710BA"/>
    <w:rsid w:val="003720B3"/>
    <w:rsid w:val="00374B70"/>
    <w:rsid w:val="00380084"/>
    <w:rsid w:val="003802E0"/>
    <w:rsid w:val="00392C1A"/>
    <w:rsid w:val="003A0436"/>
    <w:rsid w:val="003A30B7"/>
    <w:rsid w:val="003B55DF"/>
    <w:rsid w:val="003C0FD8"/>
    <w:rsid w:val="003C5039"/>
    <w:rsid w:val="003C5AC5"/>
    <w:rsid w:val="003D1C37"/>
    <w:rsid w:val="003D1D39"/>
    <w:rsid w:val="003D447A"/>
    <w:rsid w:val="003D5C23"/>
    <w:rsid w:val="003D5C28"/>
    <w:rsid w:val="003D7D50"/>
    <w:rsid w:val="003E2EDE"/>
    <w:rsid w:val="003F190A"/>
    <w:rsid w:val="00400485"/>
    <w:rsid w:val="00403971"/>
    <w:rsid w:val="00404EC2"/>
    <w:rsid w:val="00405CC8"/>
    <w:rsid w:val="0042463F"/>
    <w:rsid w:val="00431989"/>
    <w:rsid w:val="00436F56"/>
    <w:rsid w:val="0044147A"/>
    <w:rsid w:val="00441FE9"/>
    <w:rsid w:val="00444253"/>
    <w:rsid w:val="00454563"/>
    <w:rsid w:val="00457250"/>
    <w:rsid w:val="0047000E"/>
    <w:rsid w:val="00473D9F"/>
    <w:rsid w:val="00474498"/>
    <w:rsid w:val="00477B6F"/>
    <w:rsid w:val="00492DDB"/>
    <w:rsid w:val="00494F7A"/>
    <w:rsid w:val="004A02B8"/>
    <w:rsid w:val="004A7F2C"/>
    <w:rsid w:val="004B2297"/>
    <w:rsid w:val="004B668E"/>
    <w:rsid w:val="004C01DD"/>
    <w:rsid w:val="004C10D9"/>
    <w:rsid w:val="004C5320"/>
    <w:rsid w:val="004D0256"/>
    <w:rsid w:val="004D0385"/>
    <w:rsid w:val="004D69B6"/>
    <w:rsid w:val="004D742A"/>
    <w:rsid w:val="004E159B"/>
    <w:rsid w:val="004E447F"/>
    <w:rsid w:val="004F0823"/>
    <w:rsid w:val="004F4ADA"/>
    <w:rsid w:val="004F604E"/>
    <w:rsid w:val="004F75E7"/>
    <w:rsid w:val="0050348F"/>
    <w:rsid w:val="00503A1D"/>
    <w:rsid w:val="00504626"/>
    <w:rsid w:val="00504794"/>
    <w:rsid w:val="00515C34"/>
    <w:rsid w:val="00515C6B"/>
    <w:rsid w:val="00516867"/>
    <w:rsid w:val="00516F44"/>
    <w:rsid w:val="0052384C"/>
    <w:rsid w:val="00532541"/>
    <w:rsid w:val="00532ED5"/>
    <w:rsid w:val="00536312"/>
    <w:rsid w:val="00540410"/>
    <w:rsid w:val="005450AD"/>
    <w:rsid w:val="005501E9"/>
    <w:rsid w:val="00564740"/>
    <w:rsid w:val="005708EF"/>
    <w:rsid w:val="00582502"/>
    <w:rsid w:val="00592223"/>
    <w:rsid w:val="0059362D"/>
    <w:rsid w:val="0059578E"/>
    <w:rsid w:val="005963DB"/>
    <w:rsid w:val="005A21A9"/>
    <w:rsid w:val="005B2778"/>
    <w:rsid w:val="005C25C2"/>
    <w:rsid w:val="005C4532"/>
    <w:rsid w:val="005C5675"/>
    <w:rsid w:val="005C7487"/>
    <w:rsid w:val="005D3321"/>
    <w:rsid w:val="005D694F"/>
    <w:rsid w:val="005D7980"/>
    <w:rsid w:val="005E357C"/>
    <w:rsid w:val="005F354E"/>
    <w:rsid w:val="0061296A"/>
    <w:rsid w:val="00613065"/>
    <w:rsid w:val="00616692"/>
    <w:rsid w:val="006202A9"/>
    <w:rsid w:val="006334C0"/>
    <w:rsid w:val="006416D7"/>
    <w:rsid w:val="00642609"/>
    <w:rsid w:val="00652021"/>
    <w:rsid w:val="0065680F"/>
    <w:rsid w:val="006573B7"/>
    <w:rsid w:val="0066080F"/>
    <w:rsid w:val="0066102C"/>
    <w:rsid w:val="00661CDD"/>
    <w:rsid w:val="00664EF3"/>
    <w:rsid w:val="00665DF1"/>
    <w:rsid w:val="00672109"/>
    <w:rsid w:val="006726F6"/>
    <w:rsid w:val="00675DF5"/>
    <w:rsid w:val="00675E52"/>
    <w:rsid w:val="00682249"/>
    <w:rsid w:val="0068553E"/>
    <w:rsid w:val="00686246"/>
    <w:rsid w:val="006A18D8"/>
    <w:rsid w:val="006A1AFB"/>
    <w:rsid w:val="006A2492"/>
    <w:rsid w:val="006A3CB8"/>
    <w:rsid w:val="006B0568"/>
    <w:rsid w:val="006B1944"/>
    <w:rsid w:val="006B42C2"/>
    <w:rsid w:val="006B5128"/>
    <w:rsid w:val="006B531A"/>
    <w:rsid w:val="006C3981"/>
    <w:rsid w:val="006D2A32"/>
    <w:rsid w:val="006D3EF9"/>
    <w:rsid w:val="006D5980"/>
    <w:rsid w:val="006D776C"/>
    <w:rsid w:val="006E0760"/>
    <w:rsid w:val="006E1137"/>
    <w:rsid w:val="006E13E1"/>
    <w:rsid w:val="006E369B"/>
    <w:rsid w:val="006E732A"/>
    <w:rsid w:val="006E744B"/>
    <w:rsid w:val="006E77CB"/>
    <w:rsid w:val="006F36CA"/>
    <w:rsid w:val="006F39F3"/>
    <w:rsid w:val="00703CF3"/>
    <w:rsid w:val="00707E62"/>
    <w:rsid w:val="00713F4C"/>
    <w:rsid w:val="0071490E"/>
    <w:rsid w:val="00721B2F"/>
    <w:rsid w:val="00726C1C"/>
    <w:rsid w:val="00742862"/>
    <w:rsid w:val="0076123B"/>
    <w:rsid w:val="007620EC"/>
    <w:rsid w:val="00764795"/>
    <w:rsid w:val="007731FC"/>
    <w:rsid w:val="0077343B"/>
    <w:rsid w:val="007865CC"/>
    <w:rsid w:val="00787ED6"/>
    <w:rsid w:val="00790239"/>
    <w:rsid w:val="00791B44"/>
    <w:rsid w:val="007948BB"/>
    <w:rsid w:val="00795BC3"/>
    <w:rsid w:val="007A0354"/>
    <w:rsid w:val="007A1395"/>
    <w:rsid w:val="007A1840"/>
    <w:rsid w:val="007A33FF"/>
    <w:rsid w:val="007A4317"/>
    <w:rsid w:val="007A7DF5"/>
    <w:rsid w:val="007C6857"/>
    <w:rsid w:val="007D1A81"/>
    <w:rsid w:val="007D2C03"/>
    <w:rsid w:val="007D3CA4"/>
    <w:rsid w:val="007D450E"/>
    <w:rsid w:val="007D593A"/>
    <w:rsid w:val="007D628A"/>
    <w:rsid w:val="007E054D"/>
    <w:rsid w:val="007E32F9"/>
    <w:rsid w:val="007E59F4"/>
    <w:rsid w:val="007F22EB"/>
    <w:rsid w:val="007F6B68"/>
    <w:rsid w:val="0080115E"/>
    <w:rsid w:val="00802FCB"/>
    <w:rsid w:val="00805569"/>
    <w:rsid w:val="00820DBA"/>
    <w:rsid w:val="00830E11"/>
    <w:rsid w:val="0083448A"/>
    <w:rsid w:val="0083679F"/>
    <w:rsid w:val="008403EC"/>
    <w:rsid w:val="008444DE"/>
    <w:rsid w:val="0085034A"/>
    <w:rsid w:val="00850DD5"/>
    <w:rsid w:val="0085517A"/>
    <w:rsid w:val="00857463"/>
    <w:rsid w:val="00867051"/>
    <w:rsid w:val="00870565"/>
    <w:rsid w:val="00872302"/>
    <w:rsid w:val="008741F7"/>
    <w:rsid w:val="0088462D"/>
    <w:rsid w:val="00884C67"/>
    <w:rsid w:val="008856CB"/>
    <w:rsid w:val="00890FA3"/>
    <w:rsid w:val="00892DE9"/>
    <w:rsid w:val="008A5FA8"/>
    <w:rsid w:val="008A6C12"/>
    <w:rsid w:val="008B41BC"/>
    <w:rsid w:val="008B6BEC"/>
    <w:rsid w:val="008B7EB0"/>
    <w:rsid w:val="008C006F"/>
    <w:rsid w:val="008C7C1C"/>
    <w:rsid w:val="008D0E84"/>
    <w:rsid w:val="008D3B85"/>
    <w:rsid w:val="008D43B0"/>
    <w:rsid w:val="008D7B1A"/>
    <w:rsid w:val="008E78BD"/>
    <w:rsid w:val="008F1A86"/>
    <w:rsid w:val="00907589"/>
    <w:rsid w:val="00910B14"/>
    <w:rsid w:val="00917744"/>
    <w:rsid w:val="00922A9E"/>
    <w:rsid w:val="00927FBE"/>
    <w:rsid w:val="00930A6F"/>
    <w:rsid w:val="00930E49"/>
    <w:rsid w:val="009322B9"/>
    <w:rsid w:val="0093389C"/>
    <w:rsid w:val="00934557"/>
    <w:rsid w:val="00944A67"/>
    <w:rsid w:val="0094598F"/>
    <w:rsid w:val="00945E25"/>
    <w:rsid w:val="009500CF"/>
    <w:rsid w:val="0095525A"/>
    <w:rsid w:val="0096139E"/>
    <w:rsid w:val="00971143"/>
    <w:rsid w:val="00972868"/>
    <w:rsid w:val="00972C27"/>
    <w:rsid w:val="009734D8"/>
    <w:rsid w:val="00973585"/>
    <w:rsid w:val="009743DF"/>
    <w:rsid w:val="00976009"/>
    <w:rsid w:val="0097648E"/>
    <w:rsid w:val="00984689"/>
    <w:rsid w:val="009976AD"/>
    <w:rsid w:val="009A03FA"/>
    <w:rsid w:val="009A13B2"/>
    <w:rsid w:val="009A3609"/>
    <w:rsid w:val="009A64C9"/>
    <w:rsid w:val="009B69CF"/>
    <w:rsid w:val="009C3AEC"/>
    <w:rsid w:val="009C4D66"/>
    <w:rsid w:val="009D0B4B"/>
    <w:rsid w:val="009D1F69"/>
    <w:rsid w:val="009D4019"/>
    <w:rsid w:val="009E0197"/>
    <w:rsid w:val="009E1CC6"/>
    <w:rsid w:val="009E28B4"/>
    <w:rsid w:val="009F43E0"/>
    <w:rsid w:val="00A0042B"/>
    <w:rsid w:val="00A03BA5"/>
    <w:rsid w:val="00A13EC0"/>
    <w:rsid w:val="00A21D5D"/>
    <w:rsid w:val="00A414C4"/>
    <w:rsid w:val="00A41834"/>
    <w:rsid w:val="00A502A0"/>
    <w:rsid w:val="00A511AF"/>
    <w:rsid w:val="00A511D0"/>
    <w:rsid w:val="00A53EDD"/>
    <w:rsid w:val="00A60A07"/>
    <w:rsid w:val="00A620E8"/>
    <w:rsid w:val="00A67760"/>
    <w:rsid w:val="00A72230"/>
    <w:rsid w:val="00A72FDA"/>
    <w:rsid w:val="00A74E06"/>
    <w:rsid w:val="00A75340"/>
    <w:rsid w:val="00A86852"/>
    <w:rsid w:val="00A91C0E"/>
    <w:rsid w:val="00A92BBD"/>
    <w:rsid w:val="00A94ED6"/>
    <w:rsid w:val="00A974C6"/>
    <w:rsid w:val="00AA0442"/>
    <w:rsid w:val="00AA0E70"/>
    <w:rsid w:val="00AB535C"/>
    <w:rsid w:val="00AC3DE7"/>
    <w:rsid w:val="00AC436C"/>
    <w:rsid w:val="00AD0ACC"/>
    <w:rsid w:val="00AD12B6"/>
    <w:rsid w:val="00AD7578"/>
    <w:rsid w:val="00AE3EAB"/>
    <w:rsid w:val="00AF02BA"/>
    <w:rsid w:val="00AF1413"/>
    <w:rsid w:val="00AF2101"/>
    <w:rsid w:val="00AF2CDF"/>
    <w:rsid w:val="00AF595C"/>
    <w:rsid w:val="00B03038"/>
    <w:rsid w:val="00B050CB"/>
    <w:rsid w:val="00B06A9D"/>
    <w:rsid w:val="00B10AD9"/>
    <w:rsid w:val="00B10FE7"/>
    <w:rsid w:val="00B11E15"/>
    <w:rsid w:val="00B14965"/>
    <w:rsid w:val="00B15344"/>
    <w:rsid w:val="00B2511C"/>
    <w:rsid w:val="00B30214"/>
    <w:rsid w:val="00B35600"/>
    <w:rsid w:val="00B43985"/>
    <w:rsid w:val="00B44CB5"/>
    <w:rsid w:val="00B50E3A"/>
    <w:rsid w:val="00B54D29"/>
    <w:rsid w:val="00B5791E"/>
    <w:rsid w:val="00B60114"/>
    <w:rsid w:val="00B646A7"/>
    <w:rsid w:val="00B647A0"/>
    <w:rsid w:val="00B6600B"/>
    <w:rsid w:val="00B731D5"/>
    <w:rsid w:val="00B77DD9"/>
    <w:rsid w:val="00B82536"/>
    <w:rsid w:val="00B844E3"/>
    <w:rsid w:val="00B8761A"/>
    <w:rsid w:val="00B91105"/>
    <w:rsid w:val="00B915C1"/>
    <w:rsid w:val="00BA1085"/>
    <w:rsid w:val="00BB664F"/>
    <w:rsid w:val="00BB6EDB"/>
    <w:rsid w:val="00BC34F9"/>
    <w:rsid w:val="00BC400B"/>
    <w:rsid w:val="00BD0ED0"/>
    <w:rsid w:val="00BD1FC0"/>
    <w:rsid w:val="00BD578D"/>
    <w:rsid w:val="00BE210C"/>
    <w:rsid w:val="00BE27FA"/>
    <w:rsid w:val="00BE6226"/>
    <w:rsid w:val="00BE7AE1"/>
    <w:rsid w:val="00BF1AB7"/>
    <w:rsid w:val="00C04C80"/>
    <w:rsid w:val="00C06C11"/>
    <w:rsid w:val="00C07EEC"/>
    <w:rsid w:val="00C116A3"/>
    <w:rsid w:val="00C155C8"/>
    <w:rsid w:val="00C1609A"/>
    <w:rsid w:val="00C16A03"/>
    <w:rsid w:val="00C17DA4"/>
    <w:rsid w:val="00C2582A"/>
    <w:rsid w:val="00C3270B"/>
    <w:rsid w:val="00C335A7"/>
    <w:rsid w:val="00C33640"/>
    <w:rsid w:val="00C33EC6"/>
    <w:rsid w:val="00C35B66"/>
    <w:rsid w:val="00C54C70"/>
    <w:rsid w:val="00C5522E"/>
    <w:rsid w:val="00C565B1"/>
    <w:rsid w:val="00C61FCD"/>
    <w:rsid w:val="00C81C85"/>
    <w:rsid w:val="00C841F1"/>
    <w:rsid w:val="00C86B0C"/>
    <w:rsid w:val="00C86BC9"/>
    <w:rsid w:val="00C90E04"/>
    <w:rsid w:val="00C93C47"/>
    <w:rsid w:val="00C96572"/>
    <w:rsid w:val="00C97C8A"/>
    <w:rsid w:val="00CA0EAA"/>
    <w:rsid w:val="00CA378B"/>
    <w:rsid w:val="00CB243B"/>
    <w:rsid w:val="00CB6AF5"/>
    <w:rsid w:val="00CD4F58"/>
    <w:rsid w:val="00CD54A2"/>
    <w:rsid w:val="00CD729E"/>
    <w:rsid w:val="00CD79A4"/>
    <w:rsid w:val="00CE0760"/>
    <w:rsid w:val="00CE429A"/>
    <w:rsid w:val="00CE6EC7"/>
    <w:rsid w:val="00CE7995"/>
    <w:rsid w:val="00CF458F"/>
    <w:rsid w:val="00CF6831"/>
    <w:rsid w:val="00CF6F0E"/>
    <w:rsid w:val="00CF7C29"/>
    <w:rsid w:val="00D00E31"/>
    <w:rsid w:val="00D0158A"/>
    <w:rsid w:val="00D05585"/>
    <w:rsid w:val="00D055D4"/>
    <w:rsid w:val="00D112D2"/>
    <w:rsid w:val="00D17798"/>
    <w:rsid w:val="00D2022E"/>
    <w:rsid w:val="00D264E6"/>
    <w:rsid w:val="00D30A0A"/>
    <w:rsid w:val="00D35583"/>
    <w:rsid w:val="00D41B8C"/>
    <w:rsid w:val="00D56089"/>
    <w:rsid w:val="00D56F55"/>
    <w:rsid w:val="00D60F67"/>
    <w:rsid w:val="00D62273"/>
    <w:rsid w:val="00D651BF"/>
    <w:rsid w:val="00D700E6"/>
    <w:rsid w:val="00D7780D"/>
    <w:rsid w:val="00D77BE7"/>
    <w:rsid w:val="00D925DF"/>
    <w:rsid w:val="00D95266"/>
    <w:rsid w:val="00D95BA7"/>
    <w:rsid w:val="00D964AC"/>
    <w:rsid w:val="00D969FA"/>
    <w:rsid w:val="00DA0242"/>
    <w:rsid w:val="00DA5F9F"/>
    <w:rsid w:val="00DB1F29"/>
    <w:rsid w:val="00DB5230"/>
    <w:rsid w:val="00DB750A"/>
    <w:rsid w:val="00DB7A5C"/>
    <w:rsid w:val="00DC7261"/>
    <w:rsid w:val="00DD05C7"/>
    <w:rsid w:val="00DD689F"/>
    <w:rsid w:val="00DE008C"/>
    <w:rsid w:val="00DE5FD0"/>
    <w:rsid w:val="00DE6C6D"/>
    <w:rsid w:val="00DE7B88"/>
    <w:rsid w:val="00DF1448"/>
    <w:rsid w:val="00DF2183"/>
    <w:rsid w:val="00DF5A85"/>
    <w:rsid w:val="00DF6541"/>
    <w:rsid w:val="00E0053B"/>
    <w:rsid w:val="00E024F8"/>
    <w:rsid w:val="00E02E4A"/>
    <w:rsid w:val="00E03E9F"/>
    <w:rsid w:val="00E05E78"/>
    <w:rsid w:val="00E1003A"/>
    <w:rsid w:val="00E10CE7"/>
    <w:rsid w:val="00E12D80"/>
    <w:rsid w:val="00E16807"/>
    <w:rsid w:val="00E21571"/>
    <w:rsid w:val="00E24CAC"/>
    <w:rsid w:val="00E36ACA"/>
    <w:rsid w:val="00E40B41"/>
    <w:rsid w:val="00E4620E"/>
    <w:rsid w:val="00E47320"/>
    <w:rsid w:val="00E55436"/>
    <w:rsid w:val="00E6101C"/>
    <w:rsid w:val="00E7251C"/>
    <w:rsid w:val="00E73619"/>
    <w:rsid w:val="00E738B7"/>
    <w:rsid w:val="00E7404F"/>
    <w:rsid w:val="00E76A21"/>
    <w:rsid w:val="00E77CF3"/>
    <w:rsid w:val="00E855C1"/>
    <w:rsid w:val="00E95AA1"/>
    <w:rsid w:val="00E97CB2"/>
    <w:rsid w:val="00EA2545"/>
    <w:rsid w:val="00EA3A28"/>
    <w:rsid w:val="00EA44D6"/>
    <w:rsid w:val="00EB51F9"/>
    <w:rsid w:val="00EC0B2B"/>
    <w:rsid w:val="00EC4A92"/>
    <w:rsid w:val="00ED12C5"/>
    <w:rsid w:val="00EF0C40"/>
    <w:rsid w:val="00EF2464"/>
    <w:rsid w:val="00EF3060"/>
    <w:rsid w:val="00F03D7E"/>
    <w:rsid w:val="00F03DE8"/>
    <w:rsid w:val="00F050E3"/>
    <w:rsid w:val="00F066BE"/>
    <w:rsid w:val="00F07541"/>
    <w:rsid w:val="00F10B4F"/>
    <w:rsid w:val="00F12633"/>
    <w:rsid w:val="00F226B7"/>
    <w:rsid w:val="00F228E5"/>
    <w:rsid w:val="00F25C5A"/>
    <w:rsid w:val="00F31373"/>
    <w:rsid w:val="00F32E56"/>
    <w:rsid w:val="00F350B1"/>
    <w:rsid w:val="00F35B70"/>
    <w:rsid w:val="00F37263"/>
    <w:rsid w:val="00F40CC9"/>
    <w:rsid w:val="00F41D69"/>
    <w:rsid w:val="00F4236A"/>
    <w:rsid w:val="00F44363"/>
    <w:rsid w:val="00F50A5A"/>
    <w:rsid w:val="00F527E9"/>
    <w:rsid w:val="00F570BF"/>
    <w:rsid w:val="00F718C9"/>
    <w:rsid w:val="00F733FA"/>
    <w:rsid w:val="00F7434D"/>
    <w:rsid w:val="00F772E3"/>
    <w:rsid w:val="00F85E2F"/>
    <w:rsid w:val="00F86548"/>
    <w:rsid w:val="00F91F35"/>
    <w:rsid w:val="00FA3D6F"/>
    <w:rsid w:val="00FA4BB6"/>
    <w:rsid w:val="00FB25AD"/>
    <w:rsid w:val="00FB2BAC"/>
    <w:rsid w:val="00FB5CC0"/>
    <w:rsid w:val="00FC37FC"/>
    <w:rsid w:val="00FC4742"/>
    <w:rsid w:val="00FC4A60"/>
    <w:rsid w:val="00FC6055"/>
    <w:rsid w:val="00FD0F21"/>
    <w:rsid w:val="00FD199F"/>
    <w:rsid w:val="00FE0261"/>
    <w:rsid w:val="00FE2D9F"/>
    <w:rsid w:val="00FE72DF"/>
    <w:rsid w:val="00FE7B18"/>
    <w:rsid w:val="00FF0BE0"/>
    <w:rsid w:val="00FF5CBA"/>
    <w:rsid w:val="00FF78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Batang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  <w:lang w:eastAsia="th-TH" w:bidi="ar-SA"/>
    </w:rPr>
  </w:style>
  <w:style w:type="paragraph" w:styleId="1">
    <w:name w:val="heading 1"/>
    <w:basedOn w:val="a"/>
    <w:next w:val="a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4">
    <w:name w:val="heading 4"/>
    <w:aliases w:val="column headings"/>
    <w:basedOn w:val="a"/>
    <w:next w:val="a"/>
    <w:qFormat/>
    <w:pPr>
      <w:keepNext/>
      <w:outlineLvl w:val="3"/>
    </w:pPr>
    <w:rPr>
      <w:rFonts w:ascii="Monotype Corsiva" w:hAnsi="Monotype Corsiva"/>
      <w:color w:val="990033"/>
      <w:sz w:val="36"/>
      <w:szCs w:val="36"/>
      <w:lang w:val="th-TH" w:bidi="th-TH"/>
    </w:rPr>
  </w:style>
  <w:style w:type="paragraph" w:styleId="9">
    <w:name w:val="heading 9"/>
    <w:basedOn w:val="a"/>
    <w:next w:val="a"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rFonts w:ascii="Verdana" w:hAnsi="Verdana" w:hint="default"/>
      <w:color w:val="0000FF"/>
      <w:sz w:val="16"/>
      <w:u w:val="single"/>
    </w:rPr>
  </w:style>
  <w:style w:type="character" w:styleId="a4">
    <w:name w:val="FollowedHyperlink"/>
    <w:basedOn w:val="a0"/>
    <w:rPr>
      <w:color w:val="800080"/>
      <w:u w:val="single"/>
    </w:rPr>
  </w:style>
  <w:style w:type="paragraph" w:styleId="a5">
    <w:name w:val="Normal (Web)"/>
    <w:basedOn w:val="a"/>
    <w:semiHidden/>
    <w:pPr>
      <w:spacing w:before="144" w:after="144"/>
    </w:pPr>
    <w:rPr>
      <w:lang w:eastAsia="ko-KR"/>
    </w:rPr>
  </w:style>
  <w:style w:type="paragraph" w:styleId="a6">
    <w:name w:val="Body Text"/>
    <w:basedOn w:val="a"/>
    <w:semiHidden/>
    <w:pPr>
      <w:spacing w:after="120" w:line="240" w:lineRule="atLeast"/>
    </w:pPr>
    <w:rPr>
      <w:rFonts w:ascii="Trebuchet MS" w:hAnsi="Trebuchet MS" w:cs="Trebuchet MS"/>
      <w:color w:val="000000"/>
      <w:sz w:val="20"/>
      <w:szCs w:val="20"/>
    </w:rPr>
  </w:style>
  <w:style w:type="paragraph" w:styleId="a7">
    <w:name w:val="Body Text Indent"/>
    <w:basedOn w:val="a"/>
    <w:semiHidden/>
    <w:pPr>
      <w:tabs>
        <w:tab w:val="left" w:pos="180"/>
      </w:tabs>
      <w:spacing w:line="220" w:lineRule="exact"/>
      <w:ind w:left="187" w:hanging="187"/>
    </w:pPr>
    <w:rPr>
      <w:rFonts w:ascii="Trebuchet MS" w:hAnsi="Trebuchet MS" w:cs="Trebuchet MS"/>
      <w:color w:val="003366"/>
      <w:sz w:val="18"/>
      <w:szCs w:val="18"/>
    </w:rPr>
  </w:style>
  <w:style w:type="paragraph" w:customStyle="1" w:styleId="Masthead">
    <w:name w:val="Masthead"/>
    <w:basedOn w:val="1"/>
    <w:semiHidden/>
    <w:pPr>
      <w:spacing w:before="0" w:after="0"/>
    </w:pPr>
    <w:rPr>
      <w:rFonts w:ascii="Bookman Old Style" w:hAnsi="Bookman Old Style" w:cs="Bookman Old Style"/>
      <w:b w:val="0"/>
      <w:bCs w:val="0"/>
      <w:i/>
      <w:color w:val="990033"/>
      <w:kern w:val="0"/>
      <w:sz w:val="72"/>
      <w:szCs w:val="72"/>
      <w:lang w:val="th-TH" w:bidi="th-TH"/>
    </w:rPr>
  </w:style>
  <w:style w:type="paragraph" w:customStyle="1" w:styleId="ArticleHeading">
    <w:name w:val="Article Heading"/>
    <w:basedOn w:val="a"/>
    <w:semiHidden/>
    <w:pPr>
      <w:keepNext/>
      <w:outlineLvl w:val="3"/>
    </w:pPr>
    <w:rPr>
      <w:rFonts w:ascii="Monotype Corsiva" w:hAnsi="Monotype Corsiva" w:cs="Monotype Corsiva"/>
      <w:color w:val="990033"/>
      <w:sz w:val="36"/>
      <w:szCs w:val="36"/>
      <w:lang w:val="th-TH" w:bidi="th-TH"/>
    </w:rPr>
  </w:style>
  <w:style w:type="character" w:customStyle="1" w:styleId="QuotesWhiteCharChar">
    <w:name w:val="Quotes White Char Char"/>
    <w:basedOn w:val="a0"/>
    <w:link w:val="QuotesWhite"/>
    <w:locked/>
    <w:rPr>
      <w:rFonts w:ascii="Monotype Corsiva" w:hAnsi="Monotype Corsiva" w:hint="default"/>
      <w:color w:val="FFFFFF"/>
      <w:sz w:val="28"/>
      <w:szCs w:val="24"/>
      <w:lang w:val="th-TH" w:eastAsia="th-TH" w:bidi="th-TH"/>
    </w:rPr>
  </w:style>
  <w:style w:type="paragraph" w:customStyle="1" w:styleId="QuotesWhite">
    <w:name w:val="Quotes White"/>
    <w:basedOn w:val="a"/>
    <w:link w:val="QuotesWhiteCharChar"/>
    <w:semiHidden/>
    <w:pPr>
      <w:tabs>
        <w:tab w:val="left" w:pos="3660"/>
      </w:tabs>
    </w:pPr>
    <w:rPr>
      <w:rFonts w:ascii="Monotype Corsiva" w:hAnsi="Monotype Corsiva" w:cs="Monotype Corsiva"/>
      <w:color w:val="FFFFFF"/>
      <w:sz w:val="28"/>
      <w:szCs w:val="28"/>
      <w:lang w:val="th-TH" w:bidi="th-TH"/>
    </w:rPr>
  </w:style>
  <w:style w:type="paragraph" w:customStyle="1" w:styleId="CaptionTextmainphoto">
    <w:name w:val="Caption Text main photo"/>
    <w:basedOn w:val="a"/>
    <w:semiHidden/>
    <w:pPr>
      <w:spacing w:line="240" w:lineRule="atLeast"/>
    </w:pPr>
    <w:rPr>
      <w:rFonts w:ascii="Verdana" w:hAnsi="Verdana" w:cs="Verdana"/>
      <w:i/>
      <w:color w:val="990033"/>
      <w:sz w:val="14"/>
      <w:szCs w:val="14"/>
      <w:lang w:val="th-TH" w:bidi="th-TH"/>
    </w:rPr>
  </w:style>
  <w:style w:type="paragraph" w:customStyle="1" w:styleId="RedText">
    <w:name w:val="Red Text"/>
    <w:basedOn w:val="9"/>
    <w:semiHidden/>
    <w:pPr>
      <w:keepNext/>
      <w:spacing w:before="0" w:after="0"/>
    </w:pPr>
    <w:rPr>
      <w:rFonts w:ascii="Verdana" w:hAnsi="Verdana" w:cs="Verdana"/>
      <w:color w:val="990033"/>
      <w:sz w:val="16"/>
      <w:szCs w:val="16"/>
      <w:lang w:val="th-TH" w:bidi="th-TH"/>
    </w:rPr>
  </w:style>
  <w:style w:type="paragraph" w:customStyle="1" w:styleId="RedTextBold">
    <w:name w:val="Red Text Bold"/>
    <w:basedOn w:val="CaptionTextmainphoto"/>
    <w:semiHidden/>
    <w:rPr>
      <w:b/>
      <w:i w:val="0"/>
      <w:sz w:val="16"/>
      <w:szCs w:val="16"/>
    </w:rPr>
  </w:style>
  <w:style w:type="paragraph" w:customStyle="1" w:styleId="CaptionTextWhite">
    <w:name w:val="Caption Text White"/>
    <w:basedOn w:val="a"/>
    <w:semiHidden/>
    <w:rPr>
      <w:rFonts w:ascii="Verdana" w:hAnsi="Verdana" w:cs="Verdana"/>
      <w:i/>
      <w:noProof/>
      <w:color w:val="FFFFFF"/>
      <w:sz w:val="14"/>
      <w:szCs w:val="14"/>
      <w:lang w:val="th-TH" w:bidi="th-TH"/>
    </w:rPr>
  </w:style>
  <w:style w:type="paragraph" w:customStyle="1" w:styleId="PageNumbers">
    <w:name w:val="Page Numbers"/>
    <w:basedOn w:val="RedText"/>
    <w:semiHidden/>
    <w:rPr>
      <w:color w:val="FFFFFF"/>
      <w:sz w:val="14"/>
      <w:szCs w:val="14"/>
    </w:rPr>
  </w:style>
  <w:style w:type="paragraph" w:customStyle="1" w:styleId="PageTitle">
    <w:name w:val="Page Title"/>
    <w:basedOn w:val="a"/>
    <w:semiHidden/>
    <w:pPr>
      <w:keepNext/>
      <w:jc w:val="right"/>
      <w:outlineLvl w:val="8"/>
    </w:pPr>
    <w:rPr>
      <w:rFonts w:ascii="Monotype Corsiva" w:hAnsi="Monotype Corsiva" w:cs="Monotype Corsiva"/>
      <w:color w:val="990033"/>
      <w:sz w:val="44"/>
      <w:szCs w:val="44"/>
      <w:lang w:val="th-TH" w:bidi="th-TH"/>
    </w:rPr>
  </w:style>
  <w:style w:type="paragraph" w:customStyle="1" w:styleId="WhiteTextBold">
    <w:name w:val="White Text Bold"/>
    <w:basedOn w:val="a"/>
    <w:semiHidden/>
    <w:pPr>
      <w:keepNext/>
      <w:outlineLvl w:val="8"/>
    </w:pPr>
    <w:rPr>
      <w:rFonts w:ascii="Verdana" w:hAnsi="Verdana" w:cs="Verdana"/>
      <w:b/>
      <w:color w:val="FFFFFF"/>
      <w:sz w:val="16"/>
      <w:szCs w:val="16"/>
      <w:lang w:val="th-TH" w:bidi="th-TH"/>
    </w:rPr>
  </w:style>
  <w:style w:type="paragraph" w:customStyle="1" w:styleId="WhiteText">
    <w:name w:val="White Text"/>
    <w:basedOn w:val="WhiteTextBold"/>
    <w:semiHidden/>
    <w:rPr>
      <w:b w:val="0"/>
    </w:rPr>
  </w:style>
  <w:style w:type="paragraph" w:customStyle="1" w:styleId="ReturnAddress">
    <w:name w:val="Return Address"/>
    <w:basedOn w:val="PageNumbers"/>
    <w:semiHidden/>
    <w:rPr>
      <w:color w:val="auto"/>
      <w:sz w:val="16"/>
      <w:szCs w:val="16"/>
    </w:rPr>
  </w:style>
  <w:style w:type="paragraph" w:customStyle="1" w:styleId="MailingAddress">
    <w:name w:val="Mailing Address"/>
    <w:basedOn w:val="a"/>
    <w:semiHidden/>
    <w:rPr>
      <w:rFonts w:ascii="Monotype Corsiva" w:hAnsi="Monotype Corsiva" w:cs="Monotype Corsiva"/>
      <w:color w:val="990033"/>
      <w:sz w:val="28"/>
      <w:szCs w:val="28"/>
      <w:lang w:val="th-TH" w:bidi="th-TH"/>
    </w:rPr>
  </w:style>
  <w:style w:type="paragraph" w:styleId="a8">
    <w:name w:val="Balloon Text"/>
    <w:basedOn w:val="a"/>
    <w:link w:val="a9"/>
    <w:rsid w:val="0066102C"/>
    <w:rPr>
      <w:rFonts w:ascii="Tahoma" w:hAnsi="Tahoma" w:cs="Tahoma"/>
      <w:sz w:val="16"/>
      <w:szCs w:val="16"/>
    </w:rPr>
  </w:style>
  <w:style w:type="character" w:customStyle="1" w:styleId="a9">
    <w:name w:val="ข้อความบอลลูน อักขระ"/>
    <w:basedOn w:val="a0"/>
    <w:link w:val="a8"/>
    <w:rsid w:val="0066102C"/>
    <w:rPr>
      <w:rFonts w:ascii="Tahoma" w:hAnsi="Tahoma" w:cs="Tahoma"/>
      <w:sz w:val="16"/>
      <w:szCs w:val="16"/>
      <w:lang w:eastAsia="th-TH" w:bidi="ar-SA"/>
    </w:rPr>
  </w:style>
  <w:style w:type="paragraph" w:styleId="aa">
    <w:name w:val="caption"/>
    <w:basedOn w:val="a"/>
    <w:next w:val="a"/>
    <w:unhideWhenUsed/>
    <w:qFormat/>
    <w:rsid w:val="0066102C"/>
    <w:pPr>
      <w:spacing w:after="200"/>
    </w:pPr>
    <w:rPr>
      <w:b/>
      <w:bCs/>
      <w:color w:val="4F81BD" w:themeColor="accent1"/>
      <w:sz w:val="18"/>
      <w:szCs w:val="18"/>
    </w:rPr>
  </w:style>
  <w:style w:type="character" w:styleId="ab">
    <w:name w:val="annotation reference"/>
    <w:basedOn w:val="a0"/>
    <w:rsid w:val="00E21571"/>
    <w:rPr>
      <w:sz w:val="16"/>
      <w:szCs w:val="18"/>
    </w:rPr>
  </w:style>
  <w:style w:type="paragraph" w:styleId="ac">
    <w:name w:val="annotation text"/>
    <w:basedOn w:val="a"/>
    <w:link w:val="ad"/>
    <w:rsid w:val="00E21571"/>
    <w:rPr>
      <w:sz w:val="20"/>
      <w:szCs w:val="20"/>
    </w:rPr>
  </w:style>
  <w:style w:type="character" w:customStyle="1" w:styleId="ad">
    <w:name w:val="ข้อความข้อคิดเห็น อักขระ"/>
    <w:basedOn w:val="a0"/>
    <w:link w:val="ac"/>
    <w:rsid w:val="00E21571"/>
    <w:rPr>
      <w:lang w:eastAsia="th-TH" w:bidi="ar-SA"/>
    </w:rPr>
  </w:style>
  <w:style w:type="paragraph" w:styleId="ae">
    <w:name w:val="annotation subject"/>
    <w:basedOn w:val="ac"/>
    <w:next w:val="ac"/>
    <w:link w:val="af"/>
    <w:rsid w:val="00E21571"/>
    <w:rPr>
      <w:b/>
      <w:bCs/>
    </w:rPr>
  </w:style>
  <w:style w:type="character" w:customStyle="1" w:styleId="af">
    <w:name w:val="ชื่อเรื่องของข้อคิดเห็น อักขระ"/>
    <w:basedOn w:val="ad"/>
    <w:link w:val="ae"/>
    <w:rsid w:val="00E21571"/>
    <w:rPr>
      <w:b/>
      <w:bCs/>
      <w:lang w:eastAsia="th-TH" w:bidi="ar-SA"/>
    </w:rPr>
  </w:style>
  <w:style w:type="table" w:styleId="af0">
    <w:name w:val="Table Grid"/>
    <w:basedOn w:val="a1"/>
    <w:rsid w:val="00CF683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header"/>
    <w:basedOn w:val="a"/>
    <w:link w:val="af2"/>
    <w:rsid w:val="00686246"/>
    <w:pPr>
      <w:tabs>
        <w:tab w:val="center" w:pos="4513"/>
        <w:tab w:val="right" w:pos="9026"/>
      </w:tabs>
    </w:pPr>
  </w:style>
  <w:style w:type="character" w:customStyle="1" w:styleId="af2">
    <w:name w:val="หัวกระดาษ อักขระ"/>
    <w:basedOn w:val="a0"/>
    <w:link w:val="af1"/>
    <w:rsid w:val="00686246"/>
    <w:rPr>
      <w:sz w:val="24"/>
      <w:szCs w:val="24"/>
      <w:lang w:eastAsia="th-TH" w:bidi="ar-SA"/>
    </w:rPr>
  </w:style>
  <w:style w:type="paragraph" w:styleId="af3">
    <w:name w:val="footer"/>
    <w:basedOn w:val="a"/>
    <w:link w:val="af4"/>
    <w:rsid w:val="00686246"/>
    <w:pPr>
      <w:tabs>
        <w:tab w:val="center" w:pos="4513"/>
        <w:tab w:val="right" w:pos="9026"/>
      </w:tabs>
    </w:pPr>
  </w:style>
  <w:style w:type="character" w:customStyle="1" w:styleId="af4">
    <w:name w:val="ท้ายกระดาษ อักขระ"/>
    <w:basedOn w:val="a0"/>
    <w:link w:val="af3"/>
    <w:rsid w:val="00686246"/>
    <w:rPr>
      <w:sz w:val="24"/>
      <w:szCs w:val="24"/>
      <w:lang w:eastAsia="th-TH" w:bidi="ar-SA"/>
    </w:rPr>
  </w:style>
  <w:style w:type="paragraph" w:styleId="af5">
    <w:name w:val="List Paragraph"/>
    <w:basedOn w:val="a"/>
    <w:uiPriority w:val="34"/>
    <w:qFormat/>
    <w:rsid w:val="002E7DD5"/>
    <w:pPr>
      <w:ind w:left="720"/>
      <w:contextualSpacing/>
    </w:pPr>
  </w:style>
  <w:style w:type="character" w:styleId="af6">
    <w:name w:val="Emphasis"/>
    <w:basedOn w:val="a0"/>
    <w:qFormat/>
    <w:rsid w:val="00922A9E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Batang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  <w:lang w:eastAsia="th-TH" w:bidi="ar-SA"/>
    </w:rPr>
  </w:style>
  <w:style w:type="paragraph" w:styleId="1">
    <w:name w:val="heading 1"/>
    <w:basedOn w:val="a"/>
    <w:next w:val="a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4">
    <w:name w:val="heading 4"/>
    <w:aliases w:val="column headings"/>
    <w:basedOn w:val="a"/>
    <w:next w:val="a"/>
    <w:qFormat/>
    <w:pPr>
      <w:keepNext/>
      <w:outlineLvl w:val="3"/>
    </w:pPr>
    <w:rPr>
      <w:rFonts w:ascii="Monotype Corsiva" w:hAnsi="Monotype Corsiva"/>
      <w:color w:val="990033"/>
      <w:sz w:val="36"/>
      <w:szCs w:val="36"/>
      <w:lang w:val="th-TH" w:bidi="th-TH"/>
    </w:rPr>
  </w:style>
  <w:style w:type="paragraph" w:styleId="9">
    <w:name w:val="heading 9"/>
    <w:basedOn w:val="a"/>
    <w:next w:val="a"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rFonts w:ascii="Verdana" w:hAnsi="Verdana" w:hint="default"/>
      <w:color w:val="0000FF"/>
      <w:sz w:val="16"/>
      <w:u w:val="single"/>
    </w:rPr>
  </w:style>
  <w:style w:type="character" w:styleId="a4">
    <w:name w:val="FollowedHyperlink"/>
    <w:basedOn w:val="a0"/>
    <w:rPr>
      <w:color w:val="800080"/>
      <w:u w:val="single"/>
    </w:rPr>
  </w:style>
  <w:style w:type="paragraph" w:styleId="a5">
    <w:name w:val="Normal (Web)"/>
    <w:basedOn w:val="a"/>
    <w:semiHidden/>
    <w:pPr>
      <w:spacing w:before="144" w:after="144"/>
    </w:pPr>
    <w:rPr>
      <w:lang w:eastAsia="ko-KR"/>
    </w:rPr>
  </w:style>
  <w:style w:type="paragraph" w:styleId="a6">
    <w:name w:val="Body Text"/>
    <w:basedOn w:val="a"/>
    <w:semiHidden/>
    <w:pPr>
      <w:spacing w:after="120" w:line="240" w:lineRule="atLeast"/>
    </w:pPr>
    <w:rPr>
      <w:rFonts w:ascii="Trebuchet MS" w:hAnsi="Trebuchet MS" w:cs="Trebuchet MS"/>
      <w:color w:val="000000"/>
      <w:sz w:val="20"/>
      <w:szCs w:val="20"/>
    </w:rPr>
  </w:style>
  <w:style w:type="paragraph" w:styleId="a7">
    <w:name w:val="Body Text Indent"/>
    <w:basedOn w:val="a"/>
    <w:semiHidden/>
    <w:pPr>
      <w:tabs>
        <w:tab w:val="left" w:pos="180"/>
      </w:tabs>
      <w:spacing w:line="220" w:lineRule="exact"/>
      <w:ind w:left="187" w:hanging="187"/>
    </w:pPr>
    <w:rPr>
      <w:rFonts w:ascii="Trebuchet MS" w:hAnsi="Trebuchet MS" w:cs="Trebuchet MS"/>
      <w:color w:val="003366"/>
      <w:sz w:val="18"/>
      <w:szCs w:val="18"/>
    </w:rPr>
  </w:style>
  <w:style w:type="paragraph" w:customStyle="1" w:styleId="Masthead">
    <w:name w:val="Masthead"/>
    <w:basedOn w:val="1"/>
    <w:semiHidden/>
    <w:pPr>
      <w:spacing w:before="0" w:after="0"/>
    </w:pPr>
    <w:rPr>
      <w:rFonts w:ascii="Bookman Old Style" w:hAnsi="Bookman Old Style" w:cs="Bookman Old Style"/>
      <w:b w:val="0"/>
      <w:bCs w:val="0"/>
      <w:i/>
      <w:color w:val="990033"/>
      <w:kern w:val="0"/>
      <w:sz w:val="72"/>
      <w:szCs w:val="72"/>
      <w:lang w:val="th-TH" w:bidi="th-TH"/>
    </w:rPr>
  </w:style>
  <w:style w:type="paragraph" w:customStyle="1" w:styleId="ArticleHeading">
    <w:name w:val="Article Heading"/>
    <w:basedOn w:val="a"/>
    <w:semiHidden/>
    <w:pPr>
      <w:keepNext/>
      <w:outlineLvl w:val="3"/>
    </w:pPr>
    <w:rPr>
      <w:rFonts w:ascii="Monotype Corsiva" w:hAnsi="Monotype Corsiva" w:cs="Monotype Corsiva"/>
      <w:color w:val="990033"/>
      <w:sz w:val="36"/>
      <w:szCs w:val="36"/>
      <w:lang w:val="th-TH" w:bidi="th-TH"/>
    </w:rPr>
  </w:style>
  <w:style w:type="character" w:customStyle="1" w:styleId="QuotesWhiteCharChar">
    <w:name w:val="Quotes White Char Char"/>
    <w:basedOn w:val="a0"/>
    <w:link w:val="QuotesWhite"/>
    <w:locked/>
    <w:rPr>
      <w:rFonts w:ascii="Monotype Corsiva" w:hAnsi="Monotype Corsiva" w:hint="default"/>
      <w:color w:val="FFFFFF"/>
      <w:sz w:val="28"/>
      <w:szCs w:val="24"/>
      <w:lang w:val="th-TH" w:eastAsia="th-TH" w:bidi="th-TH"/>
    </w:rPr>
  </w:style>
  <w:style w:type="paragraph" w:customStyle="1" w:styleId="QuotesWhite">
    <w:name w:val="Quotes White"/>
    <w:basedOn w:val="a"/>
    <w:link w:val="QuotesWhiteCharChar"/>
    <w:semiHidden/>
    <w:pPr>
      <w:tabs>
        <w:tab w:val="left" w:pos="3660"/>
      </w:tabs>
    </w:pPr>
    <w:rPr>
      <w:rFonts w:ascii="Monotype Corsiva" w:hAnsi="Monotype Corsiva" w:cs="Monotype Corsiva"/>
      <w:color w:val="FFFFFF"/>
      <w:sz w:val="28"/>
      <w:szCs w:val="28"/>
      <w:lang w:val="th-TH" w:bidi="th-TH"/>
    </w:rPr>
  </w:style>
  <w:style w:type="paragraph" w:customStyle="1" w:styleId="CaptionTextmainphoto">
    <w:name w:val="Caption Text main photo"/>
    <w:basedOn w:val="a"/>
    <w:semiHidden/>
    <w:pPr>
      <w:spacing w:line="240" w:lineRule="atLeast"/>
    </w:pPr>
    <w:rPr>
      <w:rFonts w:ascii="Verdana" w:hAnsi="Verdana" w:cs="Verdana"/>
      <w:i/>
      <w:color w:val="990033"/>
      <w:sz w:val="14"/>
      <w:szCs w:val="14"/>
      <w:lang w:val="th-TH" w:bidi="th-TH"/>
    </w:rPr>
  </w:style>
  <w:style w:type="paragraph" w:customStyle="1" w:styleId="RedText">
    <w:name w:val="Red Text"/>
    <w:basedOn w:val="9"/>
    <w:semiHidden/>
    <w:pPr>
      <w:keepNext/>
      <w:spacing w:before="0" w:after="0"/>
    </w:pPr>
    <w:rPr>
      <w:rFonts w:ascii="Verdana" w:hAnsi="Verdana" w:cs="Verdana"/>
      <w:color w:val="990033"/>
      <w:sz w:val="16"/>
      <w:szCs w:val="16"/>
      <w:lang w:val="th-TH" w:bidi="th-TH"/>
    </w:rPr>
  </w:style>
  <w:style w:type="paragraph" w:customStyle="1" w:styleId="RedTextBold">
    <w:name w:val="Red Text Bold"/>
    <w:basedOn w:val="CaptionTextmainphoto"/>
    <w:semiHidden/>
    <w:rPr>
      <w:b/>
      <w:i w:val="0"/>
      <w:sz w:val="16"/>
      <w:szCs w:val="16"/>
    </w:rPr>
  </w:style>
  <w:style w:type="paragraph" w:customStyle="1" w:styleId="CaptionTextWhite">
    <w:name w:val="Caption Text White"/>
    <w:basedOn w:val="a"/>
    <w:semiHidden/>
    <w:rPr>
      <w:rFonts w:ascii="Verdana" w:hAnsi="Verdana" w:cs="Verdana"/>
      <w:i/>
      <w:noProof/>
      <w:color w:val="FFFFFF"/>
      <w:sz w:val="14"/>
      <w:szCs w:val="14"/>
      <w:lang w:val="th-TH" w:bidi="th-TH"/>
    </w:rPr>
  </w:style>
  <w:style w:type="paragraph" w:customStyle="1" w:styleId="PageNumbers">
    <w:name w:val="Page Numbers"/>
    <w:basedOn w:val="RedText"/>
    <w:semiHidden/>
    <w:rPr>
      <w:color w:val="FFFFFF"/>
      <w:sz w:val="14"/>
      <w:szCs w:val="14"/>
    </w:rPr>
  </w:style>
  <w:style w:type="paragraph" w:customStyle="1" w:styleId="PageTitle">
    <w:name w:val="Page Title"/>
    <w:basedOn w:val="a"/>
    <w:semiHidden/>
    <w:pPr>
      <w:keepNext/>
      <w:jc w:val="right"/>
      <w:outlineLvl w:val="8"/>
    </w:pPr>
    <w:rPr>
      <w:rFonts w:ascii="Monotype Corsiva" w:hAnsi="Monotype Corsiva" w:cs="Monotype Corsiva"/>
      <w:color w:val="990033"/>
      <w:sz w:val="44"/>
      <w:szCs w:val="44"/>
      <w:lang w:val="th-TH" w:bidi="th-TH"/>
    </w:rPr>
  </w:style>
  <w:style w:type="paragraph" w:customStyle="1" w:styleId="WhiteTextBold">
    <w:name w:val="White Text Bold"/>
    <w:basedOn w:val="a"/>
    <w:semiHidden/>
    <w:pPr>
      <w:keepNext/>
      <w:outlineLvl w:val="8"/>
    </w:pPr>
    <w:rPr>
      <w:rFonts w:ascii="Verdana" w:hAnsi="Verdana" w:cs="Verdana"/>
      <w:b/>
      <w:color w:val="FFFFFF"/>
      <w:sz w:val="16"/>
      <w:szCs w:val="16"/>
      <w:lang w:val="th-TH" w:bidi="th-TH"/>
    </w:rPr>
  </w:style>
  <w:style w:type="paragraph" w:customStyle="1" w:styleId="WhiteText">
    <w:name w:val="White Text"/>
    <w:basedOn w:val="WhiteTextBold"/>
    <w:semiHidden/>
    <w:rPr>
      <w:b w:val="0"/>
    </w:rPr>
  </w:style>
  <w:style w:type="paragraph" w:customStyle="1" w:styleId="ReturnAddress">
    <w:name w:val="Return Address"/>
    <w:basedOn w:val="PageNumbers"/>
    <w:semiHidden/>
    <w:rPr>
      <w:color w:val="auto"/>
      <w:sz w:val="16"/>
      <w:szCs w:val="16"/>
    </w:rPr>
  </w:style>
  <w:style w:type="paragraph" w:customStyle="1" w:styleId="MailingAddress">
    <w:name w:val="Mailing Address"/>
    <w:basedOn w:val="a"/>
    <w:semiHidden/>
    <w:rPr>
      <w:rFonts w:ascii="Monotype Corsiva" w:hAnsi="Monotype Corsiva" w:cs="Monotype Corsiva"/>
      <w:color w:val="990033"/>
      <w:sz w:val="28"/>
      <w:szCs w:val="28"/>
      <w:lang w:val="th-TH" w:bidi="th-TH"/>
    </w:rPr>
  </w:style>
  <w:style w:type="paragraph" w:styleId="a8">
    <w:name w:val="Balloon Text"/>
    <w:basedOn w:val="a"/>
    <w:link w:val="a9"/>
    <w:rsid w:val="0066102C"/>
    <w:rPr>
      <w:rFonts w:ascii="Tahoma" w:hAnsi="Tahoma" w:cs="Tahoma"/>
      <w:sz w:val="16"/>
      <w:szCs w:val="16"/>
    </w:rPr>
  </w:style>
  <w:style w:type="character" w:customStyle="1" w:styleId="a9">
    <w:name w:val="ข้อความบอลลูน อักขระ"/>
    <w:basedOn w:val="a0"/>
    <w:link w:val="a8"/>
    <w:rsid w:val="0066102C"/>
    <w:rPr>
      <w:rFonts w:ascii="Tahoma" w:hAnsi="Tahoma" w:cs="Tahoma"/>
      <w:sz w:val="16"/>
      <w:szCs w:val="16"/>
      <w:lang w:eastAsia="th-TH" w:bidi="ar-SA"/>
    </w:rPr>
  </w:style>
  <w:style w:type="paragraph" w:styleId="aa">
    <w:name w:val="caption"/>
    <w:basedOn w:val="a"/>
    <w:next w:val="a"/>
    <w:unhideWhenUsed/>
    <w:qFormat/>
    <w:rsid w:val="0066102C"/>
    <w:pPr>
      <w:spacing w:after="200"/>
    </w:pPr>
    <w:rPr>
      <w:b/>
      <w:bCs/>
      <w:color w:val="4F81BD" w:themeColor="accent1"/>
      <w:sz w:val="18"/>
      <w:szCs w:val="18"/>
    </w:rPr>
  </w:style>
  <w:style w:type="character" w:styleId="ab">
    <w:name w:val="annotation reference"/>
    <w:basedOn w:val="a0"/>
    <w:rsid w:val="00E21571"/>
    <w:rPr>
      <w:sz w:val="16"/>
      <w:szCs w:val="18"/>
    </w:rPr>
  </w:style>
  <w:style w:type="paragraph" w:styleId="ac">
    <w:name w:val="annotation text"/>
    <w:basedOn w:val="a"/>
    <w:link w:val="ad"/>
    <w:rsid w:val="00E21571"/>
    <w:rPr>
      <w:sz w:val="20"/>
      <w:szCs w:val="20"/>
    </w:rPr>
  </w:style>
  <w:style w:type="character" w:customStyle="1" w:styleId="ad">
    <w:name w:val="ข้อความข้อคิดเห็น อักขระ"/>
    <w:basedOn w:val="a0"/>
    <w:link w:val="ac"/>
    <w:rsid w:val="00E21571"/>
    <w:rPr>
      <w:lang w:eastAsia="th-TH" w:bidi="ar-SA"/>
    </w:rPr>
  </w:style>
  <w:style w:type="paragraph" w:styleId="ae">
    <w:name w:val="annotation subject"/>
    <w:basedOn w:val="ac"/>
    <w:next w:val="ac"/>
    <w:link w:val="af"/>
    <w:rsid w:val="00E21571"/>
    <w:rPr>
      <w:b/>
      <w:bCs/>
    </w:rPr>
  </w:style>
  <w:style w:type="character" w:customStyle="1" w:styleId="af">
    <w:name w:val="ชื่อเรื่องของข้อคิดเห็น อักขระ"/>
    <w:basedOn w:val="ad"/>
    <w:link w:val="ae"/>
    <w:rsid w:val="00E21571"/>
    <w:rPr>
      <w:b/>
      <w:bCs/>
      <w:lang w:eastAsia="th-TH" w:bidi="ar-SA"/>
    </w:rPr>
  </w:style>
  <w:style w:type="table" w:styleId="af0">
    <w:name w:val="Table Grid"/>
    <w:basedOn w:val="a1"/>
    <w:rsid w:val="00CF683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header"/>
    <w:basedOn w:val="a"/>
    <w:link w:val="af2"/>
    <w:rsid w:val="00686246"/>
    <w:pPr>
      <w:tabs>
        <w:tab w:val="center" w:pos="4513"/>
        <w:tab w:val="right" w:pos="9026"/>
      </w:tabs>
    </w:pPr>
  </w:style>
  <w:style w:type="character" w:customStyle="1" w:styleId="af2">
    <w:name w:val="หัวกระดาษ อักขระ"/>
    <w:basedOn w:val="a0"/>
    <w:link w:val="af1"/>
    <w:rsid w:val="00686246"/>
    <w:rPr>
      <w:sz w:val="24"/>
      <w:szCs w:val="24"/>
      <w:lang w:eastAsia="th-TH" w:bidi="ar-SA"/>
    </w:rPr>
  </w:style>
  <w:style w:type="paragraph" w:styleId="af3">
    <w:name w:val="footer"/>
    <w:basedOn w:val="a"/>
    <w:link w:val="af4"/>
    <w:rsid w:val="00686246"/>
    <w:pPr>
      <w:tabs>
        <w:tab w:val="center" w:pos="4513"/>
        <w:tab w:val="right" w:pos="9026"/>
      </w:tabs>
    </w:pPr>
  </w:style>
  <w:style w:type="character" w:customStyle="1" w:styleId="af4">
    <w:name w:val="ท้ายกระดาษ อักขระ"/>
    <w:basedOn w:val="a0"/>
    <w:link w:val="af3"/>
    <w:rsid w:val="00686246"/>
    <w:rPr>
      <w:sz w:val="24"/>
      <w:szCs w:val="24"/>
      <w:lang w:eastAsia="th-TH" w:bidi="ar-SA"/>
    </w:rPr>
  </w:style>
  <w:style w:type="paragraph" w:styleId="af5">
    <w:name w:val="List Paragraph"/>
    <w:basedOn w:val="a"/>
    <w:uiPriority w:val="34"/>
    <w:qFormat/>
    <w:rsid w:val="002E7DD5"/>
    <w:pPr>
      <w:ind w:left="720"/>
      <w:contextualSpacing/>
    </w:pPr>
  </w:style>
  <w:style w:type="character" w:styleId="af6">
    <w:name w:val="Emphasis"/>
    <w:basedOn w:val="a0"/>
    <w:qFormat/>
    <w:rsid w:val="00922A9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8.jpeg"/><Relationship Id="rId2" Type="http://schemas.openxmlformats.org/officeDocument/2006/relationships/image" Target="media/image27.jpeg"/><Relationship Id="rId1" Type="http://schemas.openxmlformats.org/officeDocument/2006/relationships/image" Target="media/image26.jpeg"/><Relationship Id="rId6" Type="http://schemas.openxmlformats.org/officeDocument/2006/relationships/image" Target="media/image31.png"/><Relationship Id="rId5" Type="http://schemas.openxmlformats.org/officeDocument/2006/relationships/image" Target="media/image30.jpeg"/><Relationship Id="rId4" Type="http://schemas.openxmlformats.org/officeDocument/2006/relationships/image" Target="media/image2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Templates\Holiday%20newsletter.dot" TargetMode="Externa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B2C469-C62B-457B-9A7D-FADDA6384A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Holiday newsletter</Template>
  <TotalTime>186</TotalTime>
  <Pages>7</Pages>
  <Words>53</Words>
  <Characters>303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355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124</cp:revision>
  <cp:lastPrinted>2022-03-17T04:51:00Z</cp:lastPrinted>
  <dcterms:created xsi:type="dcterms:W3CDTF">2022-03-15T05:12:00Z</dcterms:created>
  <dcterms:modified xsi:type="dcterms:W3CDTF">2022-03-17T05:07:00Z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TC010128011054</vt:lpwstr>
  </property>
</Properties>
</file>